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FE92E" w14:textId="77777777" w:rsidR="009F5585" w:rsidRDefault="009F5585" w:rsidP="009F5585">
      <w:pPr>
        <w:autoSpaceDE w:val="0"/>
        <w:autoSpaceDN w:val="0"/>
        <w:adjustRightInd w:val="0"/>
        <w:spacing w:after="0" w:line="288" w:lineRule="auto"/>
        <w:rPr>
          <w:rFonts w:cs="Arial"/>
          <w:color w:val="000000"/>
          <w:sz w:val="60"/>
          <w:szCs w:val="60"/>
        </w:rPr>
      </w:pPr>
      <w:r w:rsidRPr="009F5585">
        <w:rPr>
          <w:rFonts w:ascii="Calibri" w:eastAsia="Calibri" w:hAnsi="Calibri"/>
          <w:noProof/>
          <w:sz w:val="22"/>
          <w:lang w:eastAsia="en-US"/>
        </w:rPr>
        <w:drawing>
          <wp:inline distT="0" distB="0" distL="0" distR="0" wp14:anchorId="12E7589D" wp14:editId="65C1C8C8">
            <wp:extent cx="1695450" cy="41589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7839" cy="426293"/>
                    </a:xfrm>
                    <a:prstGeom prst="rect">
                      <a:avLst/>
                    </a:prstGeom>
                    <a:noFill/>
                    <a:ln>
                      <a:noFill/>
                    </a:ln>
                  </pic:spPr>
                </pic:pic>
              </a:graphicData>
            </a:graphic>
          </wp:inline>
        </w:drawing>
      </w:r>
    </w:p>
    <w:p w14:paraId="0A7F7CB8" w14:textId="77777777" w:rsidR="009F5585" w:rsidRPr="009F5585" w:rsidRDefault="009F5585" w:rsidP="009F5585">
      <w:pPr>
        <w:autoSpaceDE w:val="0"/>
        <w:autoSpaceDN w:val="0"/>
        <w:adjustRightInd w:val="0"/>
        <w:spacing w:after="0" w:line="288" w:lineRule="auto"/>
        <w:rPr>
          <w:rFonts w:cs="Arial"/>
          <w:color w:val="000000"/>
          <w:szCs w:val="20"/>
        </w:rPr>
      </w:pPr>
    </w:p>
    <w:p w14:paraId="1C9CB95E" w14:textId="173C8FAD" w:rsidR="27FD2D14" w:rsidRDefault="00272C17" w:rsidP="009F5585">
      <w:pPr>
        <w:autoSpaceDE w:val="0"/>
        <w:autoSpaceDN w:val="0"/>
        <w:adjustRightInd w:val="0"/>
        <w:spacing w:after="0" w:line="288" w:lineRule="auto"/>
        <w:rPr>
          <w:rFonts w:cs="Arial"/>
          <w:color w:val="000000" w:themeColor="text1"/>
          <w:sz w:val="60"/>
          <w:szCs w:val="60"/>
        </w:rPr>
      </w:pPr>
      <w:r w:rsidRPr="00272C17">
        <w:rPr>
          <w:rFonts w:cs="Arial"/>
          <w:color w:val="000000" w:themeColor="text1"/>
          <w:sz w:val="60"/>
          <w:szCs w:val="60"/>
        </w:rPr>
        <w:t>Health and Safety Incident Report Form</w:t>
      </w:r>
      <w:r w:rsidR="009F5585" w:rsidRPr="00272C17">
        <w:rPr>
          <w:rFonts w:cs="Arial"/>
          <w:color w:val="000000" w:themeColor="text1"/>
          <w:sz w:val="60"/>
          <w:szCs w:val="60"/>
        </w:rPr>
        <w:t xml:space="preserve"> </w:t>
      </w:r>
    </w:p>
    <w:p w14:paraId="71C114F4" w14:textId="06F16E5C" w:rsidR="002B2399" w:rsidRPr="00463818" w:rsidRDefault="002B2399" w:rsidP="00463818">
      <w:pPr>
        <w:tabs>
          <w:tab w:val="left" w:pos="6712"/>
        </w:tabs>
        <w:rPr>
          <w:b/>
          <w:color w:val="FF0000"/>
          <w:sz w:val="16"/>
          <w:szCs w:val="16"/>
        </w:rPr>
      </w:pPr>
    </w:p>
    <w:p w14:paraId="25A42D43" w14:textId="77777777" w:rsidR="00272C17" w:rsidRDefault="00272C17" w:rsidP="00272C17">
      <w:pPr>
        <w:rPr>
          <w:rFonts w:cs="Arial"/>
          <w:b/>
          <w:bCs/>
          <w:szCs w:val="20"/>
          <w:u w:val="single"/>
        </w:rPr>
      </w:pPr>
      <w:r w:rsidRPr="002B2B8D">
        <w:rPr>
          <w:rFonts w:cs="Arial"/>
          <w:b/>
          <w:bCs/>
          <w:szCs w:val="20"/>
          <w:u w:val="single"/>
        </w:rPr>
        <w:t>Report Health and Safety Incident</w:t>
      </w:r>
    </w:p>
    <w:p w14:paraId="2669359D" w14:textId="25517B67" w:rsidR="00272C17" w:rsidRDefault="00272C17" w:rsidP="00272C17">
      <w:pPr>
        <w:rPr>
          <w:rFonts w:cs="Arial"/>
          <w:szCs w:val="20"/>
        </w:rPr>
      </w:pPr>
      <w:r w:rsidRPr="00567C05">
        <w:rPr>
          <w:rFonts w:cs="Arial"/>
          <w:szCs w:val="20"/>
        </w:rPr>
        <w:t xml:space="preserve">Please complete all sections of the form below and send </w:t>
      </w:r>
      <w:r w:rsidRPr="00567C05">
        <w:rPr>
          <w:rFonts w:cs="Arial"/>
          <w:color w:val="000000" w:themeColor="text1"/>
          <w:szCs w:val="20"/>
        </w:rPr>
        <w:t xml:space="preserve">to </w:t>
      </w:r>
      <w:r w:rsidR="00AE2F09" w:rsidRPr="00AE2F09">
        <w:rPr>
          <w:b/>
          <w:bCs/>
        </w:rPr>
        <w:t>healthandsafety@arqiva.com</w:t>
      </w:r>
      <w:r w:rsidR="00AE2F09">
        <w:t>.</w:t>
      </w:r>
      <w:r w:rsidR="00AE2F09" w:rsidRPr="00567C05">
        <w:rPr>
          <w:rFonts w:cs="Arial"/>
          <w:color w:val="000000" w:themeColor="text1"/>
          <w:szCs w:val="20"/>
        </w:rPr>
        <w:t xml:space="preserve"> Please</w:t>
      </w:r>
      <w:r w:rsidRPr="00567C05">
        <w:rPr>
          <w:rFonts w:cs="Arial"/>
          <w:szCs w:val="20"/>
        </w:rPr>
        <w:t xml:space="preserve"> attach any photographs/other relevant information to the email.</w:t>
      </w:r>
    </w:p>
    <w:p w14:paraId="2D3A8C72" w14:textId="77777777" w:rsidR="00272C17" w:rsidRPr="00567C05" w:rsidRDefault="00272C17" w:rsidP="00272C17">
      <w:pPr>
        <w:rPr>
          <w:rFonts w:cs="Arial"/>
          <w:szCs w:val="20"/>
        </w:rPr>
      </w:pPr>
    </w:p>
    <w:p w14:paraId="19F5B06A" w14:textId="017D8816" w:rsidR="00D02F73" w:rsidRPr="00D02F73" w:rsidRDefault="00272C17" w:rsidP="00D02F73">
      <w:pPr>
        <w:rPr>
          <w:rFonts w:cs="Arial"/>
          <w:b/>
          <w:bCs/>
          <w:szCs w:val="20"/>
          <w:u w:val="single"/>
        </w:rPr>
      </w:pPr>
      <w:r>
        <w:rPr>
          <w:rFonts w:cs="Arial"/>
          <w:b/>
          <w:bCs/>
          <w:szCs w:val="20"/>
          <w:u w:val="single"/>
        </w:rPr>
        <w:t>Section 1 - Reporter Details</w:t>
      </w:r>
    </w:p>
    <w:tbl>
      <w:tblPr>
        <w:tblStyle w:val="TableGrid"/>
        <w:tblW w:w="9351" w:type="dxa"/>
        <w:tblLook w:val="04A0" w:firstRow="1" w:lastRow="0" w:firstColumn="1" w:lastColumn="0" w:noHBand="0" w:noVBand="1"/>
      </w:tblPr>
      <w:tblGrid>
        <w:gridCol w:w="972"/>
        <w:gridCol w:w="4410"/>
        <w:gridCol w:w="3969"/>
      </w:tblGrid>
      <w:tr w:rsidR="00272C17" w14:paraId="4F859223" w14:textId="77777777" w:rsidTr="05885B40">
        <w:trPr>
          <w:cnfStyle w:val="100000000000" w:firstRow="1" w:lastRow="0" w:firstColumn="0" w:lastColumn="0" w:oddVBand="0" w:evenVBand="0" w:oddHBand="0" w:evenHBand="0" w:firstRowFirstColumn="0" w:firstRowLastColumn="0" w:lastRowFirstColumn="0" w:lastRowLastColumn="0"/>
        </w:trPr>
        <w:tc>
          <w:tcPr>
            <w:tcW w:w="972" w:type="dxa"/>
          </w:tcPr>
          <w:p w14:paraId="15D5B906" w14:textId="77777777" w:rsidR="00272C17" w:rsidRPr="002B2B8D" w:rsidRDefault="00272C17" w:rsidP="004A76AD">
            <w:pPr>
              <w:rPr>
                <w:rFonts w:cs="Arial"/>
                <w:b/>
                <w:bCs/>
                <w:szCs w:val="20"/>
              </w:rPr>
            </w:pPr>
            <w:r>
              <w:rPr>
                <w:rFonts w:cs="Arial"/>
                <w:b/>
                <w:bCs/>
                <w:szCs w:val="20"/>
              </w:rPr>
              <w:t>Number</w:t>
            </w:r>
          </w:p>
        </w:tc>
        <w:tc>
          <w:tcPr>
            <w:tcW w:w="4410" w:type="dxa"/>
          </w:tcPr>
          <w:p w14:paraId="4327CAFC"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68A2FB0A" w14:textId="77777777" w:rsidR="00272C17" w:rsidRPr="002B2B8D" w:rsidRDefault="00272C17" w:rsidP="004A76AD">
            <w:pPr>
              <w:rPr>
                <w:rFonts w:cs="Arial"/>
                <w:b/>
                <w:bCs/>
                <w:szCs w:val="20"/>
              </w:rPr>
            </w:pPr>
            <w:r w:rsidRPr="002B2B8D">
              <w:rPr>
                <w:rFonts w:cs="Arial"/>
                <w:b/>
                <w:bCs/>
                <w:szCs w:val="20"/>
              </w:rPr>
              <w:t>Answer</w:t>
            </w:r>
          </w:p>
        </w:tc>
      </w:tr>
      <w:tr w:rsidR="00D02F73" w14:paraId="40EDEF15" w14:textId="77777777" w:rsidTr="05885B40">
        <w:tc>
          <w:tcPr>
            <w:tcW w:w="972" w:type="dxa"/>
          </w:tcPr>
          <w:p w14:paraId="52442AF2" w14:textId="42A09462" w:rsidR="00D02F73" w:rsidRPr="002B2B8D" w:rsidRDefault="00D02F73" w:rsidP="00D02F73">
            <w:pPr>
              <w:rPr>
                <w:rFonts w:cs="Arial"/>
                <w:szCs w:val="20"/>
              </w:rPr>
            </w:pPr>
            <w:r>
              <w:rPr>
                <w:rFonts w:cs="Arial"/>
                <w:szCs w:val="20"/>
              </w:rPr>
              <w:t>1.0</w:t>
            </w:r>
          </w:p>
        </w:tc>
        <w:tc>
          <w:tcPr>
            <w:tcW w:w="4410" w:type="dxa"/>
          </w:tcPr>
          <w:p w14:paraId="1C3064C7" w14:textId="4DAAFEB5" w:rsidR="00D02F73" w:rsidRPr="002B2B8D" w:rsidRDefault="00D02F73" w:rsidP="00D02F73">
            <w:pPr>
              <w:rPr>
                <w:rFonts w:cs="Arial"/>
                <w:szCs w:val="20"/>
              </w:rPr>
            </w:pPr>
            <w:r>
              <w:rPr>
                <w:rFonts w:cs="Arial"/>
                <w:szCs w:val="20"/>
              </w:rPr>
              <w:t>Your Name</w:t>
            </w:r>
          </w:p>
        </w:tc>
        <w:tc>
          <w:tcPr>
            <w:tcW w:w="3969" w:type="dxa"/>
          </w:tcPr>
          <w:p w14:paraId="0796D820" w14:textId="5A1DD109" w:rsidR="00D02F73" w:rsidRPr="002B2B8D" w:rsidRDefault="00D02F73" w:rsidP="00D02F73">
            <w:pPr>
              <w:rPr>
                <w:rFonts w:cs="Arial"/>
                <w:szCs w:val="20"/>
              </w:rPr>
            </w:pPr>
          </w:p>
        </w:tc>
      </w:tr>
      <w:tr w:rsidR="00D02F73" w14:paraId="5818C9E1" w14:textId="77777777" w:rsidTr="05885B40">
        <w:tc>
          <w:tcPr>
            <w:tcW w:w="972" w:type="dxa"/>
          </w:tcPr>
          <w:p w14:paraId="75D2D0E5" w14:textId="72DB4B9A" w:rsidR="00D02F73" w:rsidRDefault="00D02F73" w:rsidP="00D02F73">
            <w:pPr>
              <w:rPr>
                <w:rFonts w:cs="Arial"/>
                <w:szCs w:val="20"/>
              </w:rPr>
            </w:pPr>
            <w:r>
              <w:rPr>
                <w:rFonts w:cs="Arial"/>
                <w:szCs w:val="20"/>
              </w:rPr>
              <w:t>1.1</w:t>
            </w:r>
          </w:p>
        </w:tc>
        <w:tc>
          <w:tcPr>
            <w:tcW w:w="4410" w:type="dxa"/>
          </w:tcPr>
          <w:p w14:paraId="33A4D10F" w14:textId="0671E430" w:rsidR="00D02F73" w:rsidRDefault="00D02F73" w:rsidP="00D02F73">
            <w:pPr>
              <w:rPr>
                <w:rFonts w:cs="Arial"/>
                <w:szCs w:val="20"/>
              </w:rPr>
            </w:pPr>
            <w:r>
              <w:rPr>
                <w:rFonts w:cs="Arial"/>
                <w:szCs w:val="20"/>
              </w:rPr>
              <w:t>Person type?</w:t>
            </w:r>
          </w:p>
        </w:tc>
        <w:sdt>
          <w:sdtPr>
            <w:rPr>
              <w:rFonts w:cs="Arial"/>
            </w:rPr>
            <w:id w:val="-1265217954"/>
            <w:placeholder>
              <w:docPart w:val="8027C65BECC845D69EBA6FBCAEF3347A"/>
            </w:placeholder>
            <w:showingPlcHdr/>
            <w:dropDownList>
              <w:listItem w:value="Choose an item."/>
              <w:listItem w:displayText="Employee" w:value="Employee"/>
              <w:listItem w:displayText="Contractor" w:value="Contractor"/>
              <w:listItem w:displayText="3rd Party" w:value="3rd Party"/>
              <w:listItem w:displayText="Public" w:value="Public"/>
            </w:dropDownList>
          </w:sdtPr>
          <w:sdtContent>
            <w:tc>
              <w:tcPr>
                <w:tcW w:w="3969" w:type="dxa"/>
              </w:tcPr>
              <w:p w14:paraId="54F50DA1" w14:textId="6644ED1E" w:rsidR="00D02F73" w:rsidRPr="002B2B8D" w:rsidRDefault="00D02F73" w:rsidP="00D02F73">
                <w:pPr>
                  <w:rPr>
                    <w:rFonts w:cs="Arial"/>
                    <w:szCs w:val="20"/>
                  </w:rPr>
                </w:pPr>
                <w:r w:rsidRPr="00E23EA6">
                  <w:rPr>
                    <w:rStyle w:val="PlaceholderText"/>
                  </w:rPr>
                  <w:t>Choose an item.</w:t>
                </w:r>
              </w:p>
            </w:tc>
          </w:sdtContent>
        </w:sdt>
      </w:tr>
      <w:tr w:rsidR="00D02F73" w14:paraId="7C0C9371" w14:textId="77777777" w:rsidTr="05885B40">
        <w:tc>
          <w:tcPr>
            <w:tcW w:w="972" w:type="dxa"/>
          </w:tcPr>
          <w:p w14:paraId="02F9DFF6" w14:textId="5CC97DEE" w:rsidR="00D02F73" w:rsidRPr="002B2B8D" w:rsidRDefault="00D02F73" w:rsidP="00D02F73">
            <w:pPr>
              <w:rPr>
                <w:rFonts w:cs="Arial"/>
                <w:szCs w:val="20"/>
              </w:rPr>
            </w:pPr>
            <w:r>
              <w:rPr>
                <w:rFonts w:cs="Arial"/>
                <w:szCs w:val="20"/>
              </w:rPr>
              <w:t>1.2</w:t>
            </w:r>
          </w:p>
        </w:tc>
        <w:tc>
          <w:tcPr>
            <w:tcW w:w="4410" w:type="dxa"/>
          </w:tcPr>
          <w:p w14:paraId="47117FFD" w14:textId="6EBAF2AE" w:rsidR="00D02F73" w:rsidRPr="002B2B8D" w:rsidRDefault="00D02F73" w:rsidP="00D02F73">
            <w:pPr>
              <w:rPr>
                <w:rFonts w:cs="Arial"/>
                <w:szCs w:val="20"/>
              </w:rPr>
            </w:pPr>
            <w:r>
              <w:rPr>
                <w:rFonts w:cs="Arial"/>
                <w:szCs w:val="20"/>
              </w:rPr>
              <w:t>Your Telephone Number</w:t>
            </w:r>
          </w:p>
        </w:tc>
        <w:tc>
          <w:tcPr>
            <w:tcW w:w="3969" w:type="dxa"/>
          </w:tcPr>
          <w:p w14:paraId="0567D96B" w14:textId="75593A4A" w:rsidR="00D02F73" w:rsidRPr="002B2B8D" w:rsidRDefault="00D02F73" w:rsidP="00D02F73">
            <w:pPr>
              <w:rPr>
                <w:rFonts w:cs="Arial"/>
                <w:szCs w:val="20"/>
              </w:rPr>
            </w:pPr>
          </w:p>
        </w:tc>
      </w:tr>
      <w:tr w:rsidR="00D02F73" w14:paraId="3290B0FA" w14:textId="77777777" w:rsidTr="05885B40">
        <w:tc>
          <w:tcPr>
            <w:tcW w:w="972" w:type="dxa"/>
          </w:tcPr>
          <w:p w14:paraId="0C30BAAA" w14:textId="1110EF04" w:rsidR="00D02F73" w:rsidRDefault="00D02F73" w:rsidP="00D02F73">
            <w:pPr>
              <w:rPr>
                <w:rFonts w:cs="Arial"/>
                <w:szCs w:val="20"/>
              </w:rPr>
            </w:pPr>
            <w:r>
              <w:rPr>
                <w:rFonts w:cs="Arial"/>
                <w:szCs w:val="20"/>
              </w:rPr>
              <w:t>1.3</w:t>
            </w:r>
          </w:p>
        </w:tc>
        <w:tc>
          <w:tcPr>
            <w:tcW w:w="4410" w:type="dxa"/>
          </w:tcPr>
          <w:p w14:paraId="4475CCF2" w14:textId="114E1F33" w:rsidR="00D02F73" w:rsidRPr="002B2B8D" w:rsidRDefault="00D02F73" w:rsidP="00D02F73">
            <w:pPr>
              <w:rPr>
                <w:rFonts w:cs="Arial"/>
                <w:szCs w:val="20"/>
              </w:rPr>
            </w:pPr>
            <w:r>
              <w:rPr>
                <w:rFonts w:cs="Arial"/>
                <w:szCs w:val="20"/>
              </w:rPr>
              <w:t>Your Email Address</w:t>
            </w:r>
          </w:p>
        </w:tc>
        <w:tc>
          <w:tcPr>
            <w:tcW w:w="3969" w:type="dxa"/>
          </w:tcPr>
          <w:p w14:paraId="76443ACD" w14:textId="77777777" w:rsidR="00D02F73" w:rsidRDefault="00D02F73" w:rsidP="00D02F73">
            <w:pPr>
              <w:rPr>
                <w:rFonts w:cs="Arial"/>
                <w:szCs w:val="20"/>
              </w:rPr>
            </w:pPr>
          </w:p>
        </w:tc>
      </w:tr>
      <w:tr w:rsidR="00D02F73" w14:paraId="2B0728CD" w14:textId="77777777" w:rsidTr="05885B40">
        <w:tc>
          <w:tcPr>
            <w:tcW w:w="972" w:type="dxa"/>
          </w:tcPr>
          <w:p w14:paraId="1E0AB77D" w14:textId="1E7C311D" w:rsidR="00D02F73" w:rsidRDefault="00D02F73" w:rsidP="00D02F73">
            <w:pPr>
              <w:rPr>
                <w:rFonts w:cs="Arial"/>
                <w:szCs w:val="20"/>
              </w:rPr>
            </w:pPr>
            <w:r>
              <w:rPr>
                <w:rFonts w:cs="Arial"/>
                <w:szCs w:val="20"/>
              </w:rPr>
              <w:t>1.4</w:t>
            </w:r>
          </w:p>
        </w:tc>
        <w:tc>
          <w:tcPr>
            <w:tcW w:w="4410" w:type="dxa"/>
          </w:tcPr>
          <w:p w14:paraId="1C2DF92C" w14:textId="0417BEA0" w:rsidR="00D02F73" w:rsidRPr="002B2B8D" w:rsidRDefault="00D02F73" w:rsidP="05885B40">
            <w:pPr>
              <w:rPr>
                <w:rFonts w:cs="Arial"/>
              </w:rPr>
            </w:pPr>
            <w:r w:rsidRPr="05885B40">
              <w:rPr>
                <w:rFonts w:cs="Arial"/>
              </w:rPr>
              <w:t>Association?</w:t>
            </w:r>
          </w:p>
        </w:tc>
        <w:sdt>
          <w:sdtPr>
            <w:rPr>
              <w:rFonts w:cs="Arial"/>
            </w:rPr>
            <w:id w:val="1005704163"/>
            <w:placeholder>
              <w:docPart w:val="9EB21828985049668FDAC4632E3F402E"/>
            </w:placeholder>
            <w:showingPlcHdr/>
            <w:dropDownList>
              <w:listItem w:value="Choose an item."/>
              <w:listItem w:displayText="Witness" w:value="Witness"/>
              <w:listItem w:displayText="Safety Team" w:value="Safety Team"/>
              <w:listItem w:displayText="Collaborator" w:value="Collaborator"/>
              <w:listItem w:displayText="Involved Party" w:value="Involved Party"/>
              <w:listItem w:displayText="Causal Party" w:value="Causal Party"/>
            </w:dropDownList>
          </w:sdtPr>
          <w:sdtContent>
            <w:tc>
              <w:tcPr>
                <w:tcW w:w="3969" w:type="dxa"/>
              </w:tcPr>
              <w:p w14:paraId="2ABCE0C1" w14:textId="0452F027" w:rsidR="00D02F73" w:rsidRDefault="00D02F73" w:rsidP="00D02F73">
                <w:pPr>
                  <w:rPr>
                    <w:rFonts w:cs="Arial"/>
                    <w:szCs w:val="20"/>
                  </w:rPr>
                </w:pPr>
                <w:r w:rsidRPr="00E23EA6">
                  <w:rPr>
                    <w:rStyle w:val="PlaceholderText"/>
                  </w:rPr>
                  <w:t>Choose an item.</w:t>
                </w:r>
              </w:p>
            </w:tc>
          </w:sdtContent>
        </w:sdt>
      </w:tr>
      <w:tr w:rsidR="00D02F73" w14:paraId="3AD62979" w14:textId="77777777" w:rsidTr="05885B40">
        <w:tc>
          <w:tcPr>
            <w:tcW w:w="972" w:type="dxa"/>
          </w:tcPr>
          <w:p w14:paraId="09815163" w14:textId="26403F11" w:rsidR="00D02F73" w:rsidRPr="002B2B8D" w:rsidRDefault="00D02F73" w:rsidP="00D02F73">
            <w:pPr>
              <w:rPr>
                <w:rFonts w:cs="Arial"/>
                <w:szCs w:val="20"/>
              </w:rPr>
            </w:pPr>
            <w:r>
              <w:rPr>
                <w:rFonts w:cs="Arial"/>
                <w:szCs w:val="20"/>
              </w:rPr>
              <w:t>1.5</w:t>
            </w:r>
          </w:p>
        </w:tc>
        <w:tc>
          <w:tcPr>
            <w:tcW w:w="4410" w:type="dxa"/>
          </w:tcPr>
          <w:p w14:paraId="411BF5D7" w14:textId="73C67CC3" w:rsidR="00D02F73" w:rsidRPr="002B2B8D" w:rsidRDefault="00D02F73" w:rsidP="00D02F73">
            <w:pPr>
              <w:rPr>
                <w:rFonts w:cs="Arial"/>
                <w:szCs w:val="20"/>
              </w:rPr>
            </w:pPr>
            <w:r w:rsidRPr="002B2B8D">
              <w:rPr>
                <w:rFonts w:cs="Arial"/>
                <w:szCs w:val="20"/>
              </w:rPr>
              <w:t>Are you re</w:t>
            </w:r>
            <w:r>
              <w:rPr>
                <w:rFonts w:cs="Arial"/>
                <w:szCs w:val="20"/>
              </w:rPr>
              <w:t>porting on someone else’s behalf?</w:t>
            </w:r>
          </w:p>
        </w:tc>
        <w:sdt>
          <w:sdtPr>
            <w:rPr>
              <w:rFonts w:cs="Arial"/>
            </w:rPr>
            <w:id w:val="837119832"/>
            <w:placeholder>
              <w:docPart w:val="A24174B4E03C418394B3F5EFB0F9F997"/>
            </w:placeholder>
            <w:showingPlcHdr/>
            <w:dropDownList>
              <w:listItem w:value="Choose an item."/>
              <w:listItem w:displayText="Yes - go to question 1.6" w:value="Yes - go to question 1.6"/>
              <w:listItem w:displayText="No - go to question 2.0" w:value="No - go to question 2.0"/>
            </w:dropDownList>
          </w:sdtPr>
          <w:sdtContent>
            <w:tc>
              <w:tcPr>
                <w:tcW w:w="3969" w:type="dxa"/>
              </w:tcPr>
              <w:p w14:paraId="68B31FC1" w14:textId="21047C62" w:rsidR="00D02F73" w:rsidRPr="002B2B8D" w:rsidRDefault="00D02F73" w:rsidP="00D02F73">
                <w:pPr>
                  <w:rPr>
                    <w:rFonts w:cs="Arial"/>
                    <w:szCs w:val="20"/>
                  </w:rPr>
                </w:pPr>
                <w:r w:rsidRPr="00E23EA6">
                  <w:rPr>
                    <w:rStyle w:val="PlaceholderText"/>
                  </w:rPr>
                  <w:t>Choose an item.</w:t>
                </w:r>
              </w:p>
            </w:tc>
          </w:sdtContent>
        </w:sdt>
      </w:tr>
      <w:tr w:rsidR="00D02F73" w14:paraId="7BD8E831" w14:textId="77777777" w:rsidTr="05885B40">
        <w:tc>
          <w:tcPr>
            <w:tcW w:w="972" w:type="dxa"/>
          </w:tcPr>
          <w:p w14:paraId="4501D22F" w14:textId="2D3FF859" w:rsidR="00D02F73" w:rsidRPr="002B2B8D" w:rsidRDefault="00D02F73" w:rsidP="00D02F73">
            <w:pPr>
              <w:rPr>
                <w:rFonts w:cs="Arial"/>
                <w:szCs w:val="20"/>
              </w:rPr>
            </w:pPr>
            <w:r>
              <w:rPr>
                <w:rFonts w:cs="Arial"/>
                <w:szCs w:val="20"/>
              </w:rPr>
              <w:t>1.6</w:t>
            </w:r>
          </w:p>
        </w:tc>
        <w:tc>
          <w:tcPr>
            <w:tcW w:w="4410" w:type="dxa"/>
          </w:tcPr>
          <w:p w14:paraId="71E93CFF" w14:textId="3D2B2363" w:rsidR="00D02F73" w:rsidRPr="002B2B8D" w:rsidRDefault="00D02F73" w:rsidP="00D02F73">
            <w:pPr>
              <w:rPr>
                <w:rFonts w:cs="Arial"/>
                <w:szCs w:val="20"/>
              </w:rPr>
            </w:pPr>
            <w:r>
              <w:rPr>
                <w:rFonts w:cs="Arial"/>
                <w:szCs w:val="20"/>
              </w:rPr>
              <w:t>Person type?</w:t>
            </w:r>
          </w:p>
        </w:tc>
        <w:sdt>
          <w:sdtPr>
            <w:rPr>
              <w:rFonts w:cs="Arial"/>
            </w:rPr>
            <w:id w:val="-439600574"/>
            <w:placeholder>
              <w:docPart w:val="4CCBBF37EBA544489718D283C0E0D80A"/>
            </w:placeholder>
            <w:showingPlcHdr/>
            <w:dropDownList>
              <w:listItem w:value="Choose an item."/>
              <w:listItem w:displayText="Employee" w:value="Employee"/>
              <w:listItem w:displayText="Contractor" w:value="Contractor"/>
              <w:listItem w:displayText="3rd Party" w:value="3rd Party"/>
              <w:listItem w:displayText="Public" w:value="Public"/>
            </w:dropDownList>
          </w:sdtPr>
          <w:sdtContent>
            <w:tc>
              <w:tcPr>
                <w:tcW w:w="3969" w:type="dxa"/>
              </w:tcPr>
              <w:p w14:paraId="1BD6005E" w14:textId="3AF9580B" w:rsidR="00D02F73" w:rsidRPr="002B2B8D" w:rsidRDefault="00D02F73" w:rsidP="00D02F73">
                <w:pPr>
                  <w:rPr>
                    <w:rFonts w:cs="Arial"/>
                    <w:szCs w:val="20"/>
                  </w:rPr>
                </w:pPr>
                <w:r w:rsidRPr="00E23EA6">
                  <w:rPr>
                    <w:rStyle w:val="PlaceholderText"/>
                  </w:rPr>
                  <w:t>Choose an item.</w:t>
                </w:r>
              </w:p>
            </w:tc>
          </w:sdtContent>
        </w:sdt>
      </w:tr>
      <w:tr w:rsidR="00D02F73" w14:paraId="66545CCD" w14:textId="77777777" w:rsidTr="05885B40">
        <w:tc>
          <w:tcPr>
            <w:tcW w:w="972" w:type="dxa"/>
          </w:tcPr>
          <w:p w14:paraId="4B509C08" w14:textId="1C90599F" w:rsidR="00D02F73" w:rsidRPr="002B2B8D" w:rsidRDefault="00D02F73" w:rsidP="00D02F73">
            <w:pPr>
              <w:rPr>
                <w:rFonts w:cs="Arial"/>
                <w:szCs w:val="20"/>
              </w:rPr>
            </w:pPr>
            <w:r>
              <w:rPr>
                <w:rFonts w:cs="Arial"/>
                <w:szCs w:val="20"/>
              </w:rPr>
              <w:t>1.7</w:t>
            </w:r>
          </w:p>
        </w:tc>
        <w:tc>
          <w:tcPr>
            <w:tcW w:w="4410" w:type="dxa"/>
          </w:tcPr>
          <w:p w14:paraId="6E7EBF09" w14:textId="5A285D7A" w:rsidR="00D02F73" w:rsidRPr="002B2B8D" w:rsidRDefault="00D02F73" w:rsidP="00D02F73">
            <w:pPr>
              <w:rPr>
                <w:rFonts w:cs="Arial"/>
                <w:szCs w:val="20"/>
              </w:rPr>
            </w:pPr>
            <w:r>
              <w:rPr>
                <w:rFonts w:cs="Arial"/>
                <w:szCs w:val="20"/>
              </w:rPr>
              <w:t>Association?</w:t>
            </w:r>
          </w:p>
        </w:tc>
        <w:sdt>
          <w:sdtPr>
            <w:rPr>
              <w:rFonts w:cs="Arial"/>
            </w:rPr>
            <w:id w:val="-74520389"/>
            <w:placeholder>
              <w:docPart w:val="D48D034D50C748B3878AE4B72CDDB3AB"/>
            </w:placeholder>
            <w:showingPlcHdr/>
            <w:dropDownList>
              <w:listItem w:value="Choose an item."/>
              <w:listItem w:displayText="Witness" w:value="Witness"/>
              <w:listItem w:displayText="Safety Team" w:value="Safety Team"/>
              <w:listItem w:displayText="Collaborator" w:value="Collaborator"/>
              <w:listItem w:displayText="Involved Party" w:value="Involved Party"/>
              <w:listItem w:displayText="Causal Party" w:value="Causal Party"/>
            </w:dropDownList>
          </w:sdtPr>
          <w:sdtContent>
            <w:tc>
              <w:tcPr>
                <w:tcW w:w="3969" w:type="dxa"/>
              </w:tcPr>
              <w:p w14:paraId="0F73BE33" w14:textId="5996EB02" w:rsidR="00D02F73" w:rsidRPr="002B2B8D" w:rsidRDefault="00D02F73" w:rsidP="00D02F73">
                <w:pPr>
                  <w:rPr>
                    <w:rFonts w:cs="Arial"/>
                    <w:szCs w:val="20"/>
                  </w:rPr>
                </w:pPr>
                <w:r w:rsidRPr="00E23EA6">
                  <w:rPr>
                    <w:rStyle w:val="PlaceholderText"/>
                  </w:rPr>
                  <w:t>Choose an item.</w:t>
                </w:r>
              </w:p>
            </w:tc>
          </w:sdtContent>
        </w:sdt>
      </w:tr>
      <w:tr w:rsidR="00D02F73" w14:paraId="0B99FE9D" w14:textId="77777777" w:rsidTr="05885B40">
        <w:tc>
          <w:tcPr>
            <w:tcW w:w="972" w:type="dxa"/>
          </w:tcPr>
          <w:p w14:paraId="4D79201B" w14:textId="4A7B35CE" w:rsidR="00D02F73" w:rsidRPr="002B2B8D" w:rsidRDefault="00D02F73" w:rsidP="00D02F73">
            <w:pPr>
              <w:rPr>
                <w:rFonts w:cs="Arial"/>
                <w:szCs w:val="20"/>
              </w:rPr>
            </w:pPr>
            <w:r>
              <w:rPr>
                <w:rFonts w:cs="Arial"/>
                <w:szCs w:val="20"/>
              </w:rPr>
              <w:t>1.8</w:t>
            </w:r>
          </w:p>
        </w:tc>
        <w:tc>
          <w:tcPr>
            <w:tcW w:w="4410" w:type="dxa"/>
          </w:tcPr>
          <w:p w14:paraId="3AD17A69" w14:textId="101E6A58" w:rsidR="00D02F73" w:rsidRPr="002B2B8D" w:rsidRDefault="00D02F73" w:rsidP="05885B40">
            <w:pPr>
              <w:rPr>
                <w:rFonts w:cs="Arial"/>
              </w:rPr>
            </w:pPr>
            <w:r w:rsidRPr="05885B40">
              <w:rPr>
                <w:rFonts w:cs="Arial"/>
              </w:rPr>
              <w:t>Name of person</w:t>
            </w:r>
            <w:r w:rsidR="55AE86EC" w:rsidRPr="05885B40">
              <w:rPr>
                <w:rFonts w:cs="Arial"/>
              </w:rPr>
              <w:t xml:space="preserve"> involved</w:t>
            </w:r>
            <w:r w:rsidR="3ECF35C1" w:rsidRPr="05885B40">
              <w:rPr>
                <w:rFonts w:cs="Arial"/>
              </w:rPr>
              <w:t>/ injured</w:t>
            </w:r>
          </w:p>
        </w:tc>
        <w:tc>
          <w:tcPr>
            <w:tcW w:w="3969" w:type="dxa"/>
          </w:tcPr>
          <w:p w14:paraId="1151D661" w14:textId="77777777" w:rsidR="00D02F73" w:rsidRPr="002B2B8D" w:rsidRDefault="00D02F73" w:rsidP="00D02F73">
            <w:pPr>
              <w:rPr>
                <w:rFonts w:cs="Arial"/>
                <w:szCs w:val="20"/>
              </w:rPr>
            </w:pPr>
          </w:p>
        </w:tc>
      </w:tr>
      <w:tr w:rsidR="00D02F73" w14:paraId="3B6F7041" w14:textId="77777777" w:rsidTr="05885B40">
        <w:tc>
          <w:tcPr>
            <w:tcW w:w="972" w:type="dxa"/>
          </w:tcPr>
          <w:p w14:paraId="71866FF9" w14:textId="733353A5" w:rsidR="00D02F73" w:rsidRDefault="00D02F73" w:rsidP="00D02F73">
            <w:pPr>
              <w:rPr>
                <w:rFonts w:cs="Arial"/>
                <w:szCs w:val="20"/>
              </w:rPr>
            </w:pPr>
            <w:r>
              <w:rPr>
                <w:rFonts w:cs="Arial"/>
                <w:szCs w:val="20"/>
              </w:rPr>
              <w:t>1.9</w:t>
            </w:r>
          </w:p>
        </w:tc>
        <w:tc>
          <w:tcPr>
            <w:tcW w:w="4410" w:type="dxa"/>
          </w:tcPr>
          <w:p w14:paraId="4D82A9F4" w14:textId="7A9CC268" w:rsidR="00D02F73" w:rsidRDefault="00D02F73" w:rsidP="05885B40">
            <w:pPr>
              <w:rPr>
                <w:rFonts w:cs="Arial"/>
              </w:rPr>
            </w:pPr>
            <w:r w:rsidRPr="05885B40">
              <w:rPr>
                <w:rFonts w:cs="Arial"/>
              </w:rPr>
              <w:t>Email Address of person</w:t>
            </w:r>
            <w:r w:rsidR="503AA6DC" w:rsidRPr="05885B40">
              <w:rPr>
                <w:rFonts w:cs="Arial"/>
              </w:rPr>
              <w:t xml:space="preserve"> involved/ injured</w:t>
            </w:r>
          </w:p>
        </w:tc>
        <w:tc>
          <w:tcPr>
            <w:tcW w:w="3969" w:type="dxa"/>
          </w:tcPr>
          <w:p w14:paraId="28BED148" w14:textId="77777777" w:rsidR="00D02F73" w:rsidRPr="002B2B8D" w:rsidRDefault="00D02F73" w:rsidP="00D02F73">
            <w:pPr>
              <w:rPr>
                <w:rFonts w:cs="Arial"/>
                <w:szCs w:val="20"/>
              </w:rPr>
            </w:pPr>
          </w:p>
        </w:tc>
      </w:tr>
      <w:tr w:rsidR="00D02F73" w14:paraId="392067B6" w14:textId="77777777" w:rsidTr="05885B40">
        <w:tc>
          <w:tcPr>
            <w:tcW w:w="972" w:type="dxa"/>
          </w:tcPr>
          <w:p w14:paraId="4090A3A1" w14:textId="0774BA46" w:rsidR="00D02F73" w:rsidRDefault="00D02F73" w:rsidP="00D02F73">
            <w:pPr>
              <w:rPr>
                <w:rFonts w:cs="Arial"/>
                <w:szCs w:val="20"/>
              </w:rPr>
            </w:pPr>
            <w:r>
              <w:rPr>
                <w:rFonts w:cs="Arial"/>
                <w:szCs w:val="20"/>
              </w:rPr>
              <w:t>1.10</w:t>
            </w:r>
          </w:p>
        </w:tc>
        <w:tc>
          <w:tcPr>
            <w:tcW w:w="4410" w:type="dxa"/>
          </w:tcPr>
          <w:p w14:paraId="07E23F1E" w14:textId="28BD81AA" w:rsidR="00D02F73" w:rsidRDefault="00D02F73" w:rsidP="05885B40">
            <w:pPr>
              <w:rPr>
                <w:rFonts w:cs="Arial"/>
              </w:rPr>
            </w:pPr>
            <w:r w:rsidRPr="05885B40">
              <w:rPr>
                <w:rFonts w:cs="Arial"/>
              </w:rPr>
              <w:t>Telephone Number of person</w:t>
            </w:r>
            <w:r w:rsidR="1E0C5D30" w:rsidRPr="05885B40">
              <w:rPr>
                <w:rFonts w:cs="Arial"/>
              </w:rPr>
              <w:t xml:space="preserve"> involved/ injured</w:t>
            </w:r>
          </w:p>
        </w:tc>
        <w:tc>
          <w:tcPr>
            <w:tcW w:w="3969" w:type="dxa"/>
          </w:tcPr>
          <w:p w14:paraId="0D9C1D65" w14:textId="77777777" w:rsidR="00D02F73" w:rsidRPr="002B2B8D" w:rsidRDefault="00D02F73" w:rsidP="00D02F73">
            <w:pPr>
              <w:rPr>
                <w:rFonts w:cs="Arial"/>
                <w:szCs w:val="20"/>
              </w:rPr>
            </w:pPr>
          </w:p>
        </w:tc>
      </w:tr>
    </w:tbl>
    <w:p w14:paraId="2DC9896E" w14:textId="77777777" w:rsidR="00272C17" w:rsidRDefault="00272C17" w:rsidP="00272C17">
      <w:pPr>
        <w:rPr>
          <w:rFonts w:cs="Arial"/>
          <w:b/>
          <w:bCs/>
          <w:szCs w:val="20"/>
          <w:u w:val="single"/>
        </w:rPr>
      </w:pPr>
    </w:p>
    <w:p w14:paraId="27AA03E0" w14:textId="18665F75" w:rsidR="00272C17" w:rsidRDefault="00272C17" w:rsidP="05885B40">
      <w:pPr>
        <w:rPr>
          <w:rFonts w:cs="Arial"/>
          <w:b/>
          <w:bCs/>
          <w:u w:val="single"/>
        </w:rPr>
      </w:pPr>
      <w:r w:rsidRPr="05885B40">
        <w:rPr>
          <w:rFonts w:cs="Arial"/>
          <w:b/>
          <w:bCs/>
          <w:u w:val="single"/>
        </w:rPr>
        <w:t>Section 2 – Location</w:t>
      </w:r>
      <w:r w:rsidR="0886C148" w:rsidRPr="05885B40">
        <w:rPr>
          <w:rFonts w:cs="Arial"/>
          <w:b/>
          <w:bCs/>
          <w:u w:val="single"/>
        </w:rPr>
        <w:t xml:space="preserve"> of event</w:t>
      </w:r>
    </w:p>
    <w:tbl>
      <w:tblPr>
        <w:tblStyle w:val="TableGrid"/>
        <w:tblW w:w="9351" w:type="dxa"/>
        <w:tblLook w:val="04A0" w:firstRow="1" w:lastRow="0" w:firstColumn="1" w:lastColumn="0" w:noHBand="0" w:noVBand="1"/>
      </w:tblPr>
      <w:tblGrid>
        <w:gridCol w:w="972"/>
        <w:gridCol w:w="4410"/>
        <w:gridCol w:w="3969"/>
      </w:tblGrid>
      <w:tr w:rsidR="00272C17" w:rsidRPr="002B2B8D" w14:paraId="7EDB3C25" w14:textId="77777777" w:rsidTr="004A76AD">
        <w:trPr>
          <w:cnfStyle w:val="100000000000" w:firstRow="1" w:lastRow="0" w:firstColumn="0" w:lastColumn="0" w:oddVBand="0" w:evenVBand="0" w:oddHBand="0" w:evenHBand="0" w:firstRowFirstColumn="0" w:firstRowLastColumn="0" w:lastRowFirstColumn="0" w:lastRowLastColumn="0"/>
        </w:trPr>
        <w:tc>
          <w:tcPr>
            <w:tcW w:w="972" w:type="dxa"/>
          </w:tcPr>
          <w:p w14:paraId="406363B8" w14:textId="77777777" w:rsidR="00272C17" w:rsidRPr="002B2B8D" w:rsidRDefault="00272C17" w:rsidP="004A76AD">
            <w:pPr>
              <w:rPr>
                <w:rFonts w:cs="Arial"/>
                <w:b/>
                <w:bCs/>
                <w:szCs w:val="20"/>
              </w:rPr>
            </w:pPr>
            <w:r>
              <w:rPr>
                <w:rFonts w:cs="Arial"/>
                <w:b/>
                <w:bCs/>
                <w:szCs w:val="20"/>
              </w:rPr>
              <w:t>Number</w:t>
            </w:r>
          </w:p>
        </w:tc>
        <w:tc>
          <w:tcPr>
            <w:tcW w:w="4410" w:type="dxa"/>
          </w:tcPr>
          <w:p w14:paraId="3FF55E4A"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432F0B8F" w14:textId="77777777" w:rsidR="00272C17" w:rsidRPr="002B2B8D" w:rsidRDefault="00272C17" w:rsidP="004A76AD">
            <w:pPr>
              <w:rPr>
                <w:rFonts w:cs="Arial"/>
                <w:b/>
                <w:bCs/>
                <w:szCs w:val="20"/>
              </w:rPr>
            </w:pPr>
            <w:r w:rsidRPr="002B2B8D">
              <w:rPr>
                <w:rFonts w:cs="Arial"/>
                <w:b/>
                <w:bCs/>
                <w:szCs w:val="20"/>
              </w:rPr>
              <w:t>Answer</w:t>
            </w:r>
          </w:p>
        </w:tc>
      </w:tr>
      <w:tr w:rsidR="00272C17" w:rsidRPr="002B2B8D" w14:paraId="6BDCE95D" w14:textId="77777777" w:rsidTr="004A76AD">
        <w:tc>
          <w:tcPr>
            <w:tcW w:w="972" w:type="dxa"/>
          </w:tcPr>
          <w:p w14:paraId="3B9F576B" w14:textId="77777777" w:rsidR="00272C17" w:rsidRPr="002B2B8D" w:rsidRDefault="00272C17" w:rsidP="004A76AD">
            <w:pPr>
              <w:rPr>
                <w:rFonts w:cs="Arial"/>
                <w:szCs w:val="20"/>
              </w:rPr>
            </w:pPr>
            <w:r>
              <w:rPr>
                <w:rFonts w:cs="Arial"/>
                <w:szCs w:val="20"/>
              </w:rPr>
              <w:t>2.0</w:t>
            </w:r>
          </w:p>
        </w:tc>
        <w:tc>
          <w:tcPr>
            <w:tcW w:w="4410" w:type="dxa"/>
          </w:tcPr>
          <w:p w14:paraId="6AE98700" w14:textId="77777777" w:rsidR="00272C17" w:rsidRPr="002B2B8D" w:rsidRDefault="00272C17" w:rsidP="004A76AD">
            <w:pPr>
              <w:rPr>
                <w:rFonts w:cs="Arial"/>
                <w:szCs w:val="20"/>
              </w:rPr>
            </w:pPr>
            <w:r>
              <w:rPr>
                <w:rFonts w:cs="Arial"/>
                <w:szCs w:val="20"/>
              </w:rPr>
              <w:t>Site Name</w:t>
            </w:r>
          </w:p>
        </w:tc>
        <w:tc>
          <w:tcPr>
            <w:tcW w:w="3969" w:type="dxa"/>
          </w:tcPr>
          <w:p w14:paraId="1BECF0C1" w14:textId="77777777" w:rsidR="00272C17" w:rsidRPr="002B2B8D" w:rsidRDefault="00272C17" w:rsidP="004A76AD">
            <w:pPr>
              <w:rPr>
                <w:rFonts w:cs="Arial"/>
                <w:szCs w:val="20"/>
              </w:rPr>
            </w:pPr>
          </w:p>
        </w:tc>
      </w:tr>
      <w:tr w:rsidR="00272C17" w:rsidRPr="002B2B8D" w14:paraId="322DC4B1" w14:textId="77777777" w:rsidTr="004A76AD">
        <w:tc>
          <w:tcPr>
            <w:tcW w:w="972" w:type="dxa"/>
          </w:tcPr>
          <w:p w14:paraId="14F1790B" w14:textId="77777777" w:rsidR="00272C17" w:rsidRPr="002B2B8D" w:rsidRDefault="00272C17" w:rsidP="004A76AD">
            <w:pPr>
              <w:rPr>
                <w:rFonts w:cs="Arial"/>
                <w:szCs w:val="20"/>
              </w:rPr>
            </w:pPr>
            <w:r>
              <w:rPr>
                <w:rFonts w:cs="Arial"/>
                <w:szCs w:val="20"/>
              </w:rPr>
              <w:t>2.1</w:t>
            </w:r>
          </w:p>
        </w:tc>
        <w:tc>
          <w:tcPr>
            <w:tcW w:w="4410" w:type="dxa"/>
          </w:tcPr>
          <w:p w14:paraId="0EBD4FF9" w14:textId="77777777" w:rsidR="00272C17" w:rsidRPr="002B2B8D" w:rsidRDefault="00272C17" w:rsidP="004A76AD">
            <w:pPr>
              <w:rPr>
                <w:rFonts w:cs="Arial"/>
                <w:szCs w:val="20"/>
              </w:rPr>
            </w:pPr>
            <w:r>
              <w:rPr>
                <w:rFonts w:cs="Arial"/>
                <w:szCs w:val="20"/>
              </w:rPr>
              <w:t xml:space="preserve">Site Number </w:t>
            </w:r>
          </w:p>
        </w:tc>
        <w:tc>
          <w:tcPr>
            <w:tcW w:w="3969" w:type="dxa"/>
          </w:tcPr>
          <w:p w14:paraId="0FB1C70C" w14:textId="77777777" w:rsidR="00272C17" w:rsidRPr="002B2B8D" w:rsidRDefault="00272C17" w:rsidP="004A76AD">
            <w:pPr>
              <w:rPr>
                <w:rFonts w:cs="Arial"/>
                <w:szCs w:val="20"/>
              </w:rPr>
            </w:pPr>
          </w:p>
        </w:tc>
      </w:tr>
    </w:tbl>
    <w:p w14:paraId="20DF9005" w14:textId="77777777" w:rsidR="00272C17" w:rsidRDefault="00272C17" w:rsidP="00272C17">
      <w:pPr>
        <w:rPr>
          <w:rFonts w:cs="Arial"/>
          <w:b/>
          <w:bCs/>
          <w:szCs w:val="20"/>
          <w:u w:val="single"/>
        </w:rPr>
      </w:pPr>
    </w:p>
    <w:p w14:paraId="3BA4E1DD" w14:textId="363C6C44" w:rsidR="00272C17" w:rsidRDefault="00272C17" w:rsidP="05885B40">
      <w:pPr>
        <w:rPr>
          <w:rFonts w:cs="Arial"/>
          <w:b/>
          <w:bCs/>
          <w:u w:val="single"/>
        </w:rPr>
      </w:pPr>
      <w:r w:rsidRPr="05885B40">
        <w:rPr>
          <w:rFonts w:cs="Arial"/>
          <w:b/>
          <w:bCs/>
          <w:u w:val="single"/>
        </w:rPr>
        <w:t>Section 3 – Date and Time of Incident</w:t>
      </w:r>
      <w:r w:rsidR="2179AADB" w:rsidRPr="05885B40">
        <w:rPr>
          <w:rFonts w:cs="Arial"/>
          <w:b/>
          <w:bCs/>
          <w:u w:val="single"/>
        </w:rPr>
        <w:t>/ event</w:t>
      </w:r>
    </w:p>
    <w:tbl>
      <w:tblPr>
        <w:tblStyle w:val="TableGrid"/>
        <w:tblW w:w="9351" w:type="dxa"/>
        <w:tblLook w:val="04A0" w:firstRow="1" w:lastRow="0" w:firstColumn="1" w:lastColumn="0" w:noHBand="0" w:noVBand="1"/>
      </w:tblPr>
      <w:tblGrid>
        <w:gridCol w:w="972"/>
        <w:gridCol w:w="4410"/>
        <w:gridCol w:w="3969"/>
      </w:tblGrid>
      <w:tr w:rsidR="00272C17" w:rsidRPr="002B2B8D" w14:paraId="43A22A7B" w14:textId="77777777" w:rsidTr="004A76AD">
        <w:trPr>
          <w:cnfStyle w:val="100000000000" w:firstRow="1" w:lastRow="0" w:firstColumn="0" w:lastColumn="0" w:oddVBand="0" w:evenVBand="0" w:oddHBand="0" w:evenHBand="0" w:firstRowFirstColumn="0" w:firstRowLastColumn="0" w:lastRowFirstColumn="0" w:lastRowLastColumn="0"/>
        </w:trPr>
        <w:tc>
          <w:tcPr>
            <w:tcW w:w="972" w:type="dxa"/>
          </w:tcPr>
          <w:p w14:paraId="3F79B127" w14:textId="77777777" w:rsidR="00272C17" w:rsidRPr="002B2B8D" w:rsidRDefault="00272C17" w:rsidP="004A76AD">
            <w:pPr>
              <w:rPr>
                <w:rFonts w:cs="Arial"/>
                <w:b/>
                <w:bCs/>
                <w:szCs w:val="20"/>
              </w:rPr>
            </w:pPr>
            <w:r>
              <w:rPr>
                <w:rFonts w:cs="Arial"/>
                <w:b/>
                <w:bCs/>
                <w:szCs w:val="20"/>
              </w:rPr>
              <w:t>Number</w:t>
            </w:r>
          </w:p>
        </w:tc>
        <w:tc>
          <w:tcPr>
            <w:tcW w:w="4410" w:type="dxa"/>
          </w:tcPr>
          <w:p w14:paraId="3A8E0527"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756876CA" w14:textId="77777777" w:rsidR="00272C17" w:rsidRPr="002B2B8D" w:rsidRDefault="00272C17" w:rsidP="004A76AD">
            <w:pPr>
              <w:rPr>
                <w:rFonts w:cs="Arial"/>
                <w:b/>
                <w:bCs/>
                <w:szCs w:val="20"/>
              </w:rPr>
            </w:pPr>
            <w:r w:rsidRPr="002B2B8D">
              <w:rPr>
                <w:rFonts w:cs="Arial"/>
                <w:b/>
                <w:bCs/>
                <w:szCs w:val="20"/>
              </w:rPr>
              <w:t>Answer</w:t>
            </w:r>
          </w:p>
        </w:tc>
      </w:tr>
      <w:tr w:rsidR="00272C17" w:rsidRPr="002B2B8D" w14:paraId="46DE6C4F" w14:textId="77777777" w:rsidTr="004A76AD">
        <w:tc>
          <w:tcPr>
            <w:tcW w:w="972" w:type="dxa"/>
          </w:tcPr>
          <w:p w14:paraId="3F447757" w14:textId="77777777" w:rsidR="00272C17" w:rsidRPr="002B2B8D" w:rsidRDefault="00272C17" w:rsidP="004A76AD">
            <w:pPr>
              <w:rPr>
                <w:rFonts w:cs="Arial"/>
                <w:szCs w:val="20"/>
              </w:rPr>
            </w:pPr>
            <w:r>
              <w:rPr>
                <w:rFonts w:cs="Arial"/>
                <w:szCs w:val="20"/>
              </w:rPr>
              <w:t>3.0</w:t>
            </w:r>
          </w:p>
        </w:tc>
        <w:tc>
          <w:tcPr>
            <w:tcW w:w="4410" w:type="dxa"/>
          </w:tcPr>
          <w:p w14:paraId="40A32976" w14:textId="77777777" w:rsidR="00272C17" w:rsidRPr="002B2B8D" w:rsidRDefault="00272C17" w:rsidP="004A76AD">
            <w:pPr>
              <w:rPr>
                <w:rFonts w:cs="Arial"/>
                <w:szCs w:val="20"/>
              </w:rPr>
            </w:pPr>
            <w:r>
              <w:rPr>
                <w:rFonts w:cs="Arial"/>
                <w:szCs w:val="20"/>
              </w:rPr>
              <w:t>Occurred on (date and time)</w:t>
            </w:r>
          </w:p>
        </w:tc>
        <w:tc>
          <w:tcPr>
            <w:tcW w:w="3969" w:type="dxa"/>
          </w:tcPr>
          <w:p w14:paraId="4E7A5A13" w14:textId="77777777" w:rsidR="00272C17" w:rsidRPr="002B2B8D" w:rsidRDefault="00272C17" w:rsidP="004A76AD">
            <w:pPr>
              <w:rPr>
                <w:rFonts w:cs="Arial"/>
                <w:szCs w:val="20"/>
              </w:rPr>
            </w:pPr>
          </w:p>
        </w:tc>
      </w:tr>
    </w:tbl>
    <w:p w14:paraId="5DEDF1A2" w14:textId="77777777" w:rsidR="00272C17" w:rsidRDefault="00272C17" w:rsidP="00272C17">
      <w:pPr>
        <w:rPr>
          <w:rFonts w:cs="Arial"/>
          <w:b/>
          <w:bCs/>
          <w:szCs w:val="20"/>
          <w:u w:val="single"/>
        </w:rPr>
      </w:pPr>
    </w:p>
    <w:p w14:paraId="0C5BB304" w14:textId="77777777" w:rsidR="00272C17" w:rsidRDefault="00272C17" w:rsidP="00272C17">
      <w:pPr>
        <w:rPr>
          <w:rFonts w:cs="Arial"/>
          <w:b/>
          <w:bCs/>
          <w:szCs w:val="20"/>
          <w:u w:val="single"/>
        </w:rPr>
      </w:pPr>
      <w:r>
        <w:rPr>
          <w:rFonts w:cs="Arial"/>
          <w:b/>
          <w:bCs/>
          <w:szCs w:val="20"/>
          <w:u w:val="single"/>
        </w:rPr>
        <w:t>Section 4 – Category of Incident</w:t>
      </w:r>
    </w:p>
    <w:tbl>
      <w:tblPr>
        <w:tblStyle w:val="TableGrid"/>
        <w:tblW w:w="9351" w:type="dxa"/>
        <w:tblLook w:val="04A0" w:firstRow="1" w:lastRow="0" w:firstColumn="1" w:lastColumn="0" w:noHBand="0" w:noVBand="1"/>
      </w:tblPr>
      <w:tblGrid>
        <w:gridCol w:w="972"/>
        <w:gridCol w:w="4410"/>
        <w:gridCol w:w="3969"/>
      </w:tblGrid>
      <w:tr w:rsidR="00272C17" w:rsidRPr="002B2B8D" w14:paraId="174B0E67" w14:textId="77777777" w:rsidTr="05885B40">
        <w:trPr>
          <w:cnfStyle w:val="100000000000" w:firstRow="1" w:lastRow="0" w:firstColumn="0" w:lastColumn="0" w:oddVBand="0" w:evenVBand="0" w:oddHBand="0" w:evenHBand="0" w:firstRowFirstColumn="0" w:firstRowLastColumn="0" w:lastRowFirstColumn="0" w:lastRowLastColumn="0"/>
        </w:trPr>
        <w:tc>
          <w:tcPr>
            <w:tcW w:w="972" w:type="dxa"/>
          </w:tcPr>
          <w:p w14:paraId="34EF47CB" w14:textId="77777777" w:rsidR="00272C17" w:rsidRPr="002B2B8D" w:rsidRDefault="00272C17" w:rsidP="004A76AD">
            <w:pPr>
              <w:rPr>
                <w:rFonts w:cs="Arial"/>
                <w:b/>
                <w:bCs/>
                <w:szCs w:val="20"/>
              </w:rPr>
            </w:pPr>
            <w:r>
              <w:rPr>
                <w:rFonts w:cs="Arial"/>
                <w:b/>
                <w:bCs/>
                <w:szCs w:val="20"/>
              </w:rPr>
              <w:t>Number</w:t>
            </w:r>
          </w:p>
        </w:tc>
        <w:tc>
          <w:tcPr>
            <w:tcW w:w="4410" w:type="dxa"/>
          </w:tcPr>
          <w:p w14:paraId="5AA1F815"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12B72675" w14:textId="77777777" w:rsidR="00272C17" w:rsidRPr="002B2B8D" w:rsidRDefault="00272C17" w:rsidP="004A76AD">
            <w:pPr>
              <w:rPr>
                <w:rFonts w:cs="Arial"/>
                <w:b/>
                <w:bCs/>
                <w:szCs w:val="20"/>
              </w:rPr>
            </w:pPr>
            <w:r w:rsidRPr="002B2B8D">
              <w:rPr>
                <w:rFonts w:cs="Arial"/>
                <w:b/>
                <w:bCs/>
                <w:szCs w:val="20"/>
              </w:rPr>
              <w:t>Answer</w:t>
            </w:r>
          </w:p>
        </w:tc>
      </w:tr>
      <w:tr w:rsidR="00272C17" w:rsidRPr="002B2B8D" w14:paraId="218D1464" w14:textId="77777777" w:rsidTr="05885B40">
        <w:tc>
          <w:tcPr>
            <w:tcW w:w="972" w:type="dxa"/>
          </w:tcPr>
          <w:p w14:paraId="35744C3A" w14:textId="77777777" w:rsidR="00272C17" w:rsidRPr="002B2B8D" w:rsidRDefault="00272C17" w:rsidP="004A76AD">
            <w:pPr>
              <w:rPr>
                <w:rFonts w:cs="Arial"/>
                <w:szCs w:val="20"/>
              </w:rPr>
            </w:pPr>
            <w:r>
              <w:rPr>
                <w:rFonts w:cs="Arial"/>
                <w:szCs w:val="20"/>
              </w:rPr>
              <w:t>4.0</w:t>
            </w:r>
          </w:p>
        </w:tc>
        <w:tc>
          <w:tcPr>
            <w:tcW w:w="4410" w:type="dxa"/>
          </w:tcPr>
          <w:p w14:paraId="499D197F" w14:textId="77777777" w:rsidR="00272C17" w:rsidRPr="002B2B8D" w:rsidRDefault="00272C17" w:rsidP="05885B40">
            <w:pPr>
              <w:rPr>
                <w:rFonts w:cs="Arial"/>
              </w:rPr>
            </w:pPr>
            <w:r w:rsidRPr="05885B40">
              <w:rPr>
                <w:rFonts w:cs="Arial"/>
              </w:rPr>
              <w:t>Category</w:t>
            </w:r>
          </w:p>
        </w:tc>
        <w:sdt>
          <w:sdtPr>
            <w:rPr>
              <w:rFonts w:cs="Arial"/>
            </w:rPr>
            <w:id w:val="-1672327680"/>
            <w:placeholder>
              <w:docPart w:val="B7B5AF6359304D979692F661D94E8906"/>
            </w:placeholder>
            <w:showingPlcHdr/>
            <w:dropDownList>
              <w:listItem w:value="Choose an item."/>
              <w:listItem w:displayText="Asbestos" w:value="Asbestos"/>
              <w:listItem w:displayText="Confined spaces" w:value="Confined spaces"/>
              <w:listItem w:displayText="Construction" w:value="Construction"/>
              <w:listItem w:displayText="Display screen equipment" w:value="Display screen equipment"/>
              <w:listItem w:displayText="Electrical safety" w:value="Electrical safety"/>
              <w:listItem w:displayText="Fire safety" w:value="Fire safety"/>
              <w:listItem w:displayText="Gas safety" w:value="Gas safety"/>
              <w:listItem w:displayText="Harmful substances" w:value="Harmful substances"/>
              <w:listItem w:displayText="Lone worker" w:value="Lone worker"/>
              <w:listItem w:displayText="Manual handling" w:value="Manual handling"/>
              <w:listItem w:displayText="Noise" w:value="Noise"/>
              <w:listItem w:displayText="Personal protective equipment" w:value="Personal protective equipment"/>
              <w:listItem w:displayText="Pressure equipment" w:value="Pressure equipment"/>
              <w:listItem w:displayText="Radio frequency" w:value="Radio frequency"/>
              <w:listItem w:displayText="X-rays (Ionising radiation)" w:value="X-rays (Ionising radiation)"/>
              <w:listItem w:displayText="Slips and trips" w:value="Slips and trips"/>
              <w:listItem w:displayText="Street works" w:value="Street works"/>
              <w:listItem w:displayText="Vibration" w:value="Vibration"/>
              <w:listItem w:displayText="Working at height" w:value="Working at height"/>
              <w:listItem w:displayText="Workplace transport" w:value="Workplace transport"/>
              <w:listItem w:displayText="Work-related illness" w:value="Work-related illness"/>
            </w:dropDownList>
          </w:sdtPr>
          <w:sdtContent>
            <w:tc>
              <w:tcPr>
                <w:tcW w:w="3969" w:type="dxa"/>
              </w:tcPr>
              <w:p w14:paraId="2AE80178" w14:textId="77777777" w:rsidR="00272C17" w:rsidRPr="002B2B8D" w:rsidRDefault="00272C17" w:rsidP="004A76AD">
                <w:pPr>
                  <w:rPr>
                    <w:rFonts w:cs="Arial"/>
                    <w:szCs w:val="20"/>
                  </w:rPr>
                </w:pPr>
                <w:r w:rsidRPr="00E23EA6">
                  <w:rPr>
                    <w:rStyle w:val="PlaceholderText"/>
                  </w:rPr>
                  <w:t>Choose an item.</w:t>
                </w:r>
              </w:p>
            </w:tc>
          </w:sdtContent>
        </w:sdt>
      </w:tr>
    </w:tbl>
    <w:p w14:paraId="049FE520" w14:textId="77777777" w:rsidR="00CC3F4B" w:rsidRDefault="00CC3F4B" w:rsidP="00272C17">
      <w:pPr>
        <w:rPr>
          <w:rFonts w:cs="Arial"/>
          <w:b/>
          <w:bCs/>
          <w:szCs w:val="20"/>
          <w:u w:val="single"/>
        </w:rPr>
      </w:pPr>
    </w:p>
    <w:p w14:paraId="6657E0EB" w14:textId="77777777" w:rsidR="003B0271" w:rsidRPr="003B0271" w:rsidRDefault="003B0271" w:rsidP="003B0271">
      <w:pPr>
        <w:pStyle w:val="BodyText"/>
      </w:pPr>
    </w:p>
    <w:p w14:paraId="7B723ADE" w14:textId="1F010169" w:rsidR="00272C17" w:rsidRDefault="00272C17" w:rsidP="00272C17">
      <w:pPr>
        <w:rPr>
          <w:rFonts w:cs="Arial"/>
          <w:b/>
          <w:bCs/>
          <w:szCs w:val="20"/>
          <w:u w:val="single"/>
        </w:rPr>
      </w:pPr>
      <w:r>
        <w:rPr>
          <w:rFonts w:cs="Arial"/>
          <w:b/>
          <w:bCs/>
          <w:szCs w:val="20"/>
          <w:u w:val="single"/>
        </w:rPr>
        <w:t>Section 5 – Severity of Incident (use the guidance below to select the appropriate option)</w:t>
      </w:r>
    </w:p>
    <w:p w14:paraId="50FF02E8" w14:textId="77777777" w:rsidR="00AE2F09" w:rsidRPr="00AE2F09" w:rsidRDefault="00AE2F09" w:rsidP="00AE2F09">
      <w:r w:rsidRPr="00AE2F09">
        <w:rPr>
          <w:b/>
          <w:bCs/>
        </w:rPr>
        <w:t>Near Miss / Hazard Identified</w:t>
      </w:r>
      <w:r w:rsidRPr="00AE2F09">
        <w:t> — Anything with the potential to harm people, property, or the environment.</w:t>
      </w:r>
    </w:p>
    <w:p w14:paraId="621F56FF" w14:textId="77777777" w:rsidR="00AE2F09" w:rsidRPr="00AE2F09" w:rsidRDefault="00AE2F09" w:rsidP="00AE2F09">
      <w:r w:rsidRPr="00AE2F09">
        <w:rPr>
          <w:b/>
          <w:bCs/>
        </w:rPr>
        <w:t>Incident without injury</w:t>
      </w:r>
      <w:r w:rsidRPr="00AE2F09">
        <w:t> — Any unplanned event that causes damage / harm to people (not requiring treatment</w:t>
      </w:r>
      <w:proofErr w:type="gramStart"/>
      <w:r w:rsidRPr="00AE2F09">
        <w:t>),  property</w:t>
      </w:r>
      <w:proofErr w:type="gramEnd"/>
      <w:r w:rsidRPr="00AE2F09">
        <w:t xml:space="preserve"> or the environment. </w:t>
      </w:r>
    </w:p>
    <w:p w14:paraId="675950DF" w14:textId="77777777" w:rsidR="00AE2F09" w:rsidRPr="00AE2F09" w:rsidRDefault="00AE2F09" w:rsidP="00AE2F09">
      <w:r w:rsidRPr="00AE2F09">
        <w:rPr>
          <w:b/>
          <w:bCs/>
        </w:rPr>
        <w:t>Unsafe Behaviour / Act</w:t>
      </w:r>
      <w:r w:rsidRPr="00AE2F09">
        <w:t> — Any action—intentional or not—that breaks safety procedures and increases accident risk (e.g. using faulty equipment, walking under suspended loads, not using PPE, poor communication, or operating equipment without proper training or approval).</w:t>
      </w:r>
    </w:p>
    <w:p w14:paraId="68806BDA" w14:textId="77777777" w:rsidR="00AE2F09" w:rsidRPr="00AE2F09" w:rsidRDefault="00AE2F09" w:rsidP="00AE2F09">
      <w:r w:rsidRPr="00AE2F09">
        <w:rPr>
          <w:b/>
          <w:bCs/>
        </w:rPr>
        <w:t>Minor Injury</w:t>
      </w:r>
      <w:r w:rsidRPr="00AE2F09">
        <w:t> — Non-life-threatening injury needing minimal medical care (e.g. cuts, bruises, mild sprains, minor burns, headaches, or dust in the eye).</w:t>
      </w:r>
    </w:p>
    <w:p w14:paraId="21B6792B" w14:textId="77777777" w:rsidR="00AE2F09" w:rsidRPr="00AE2F09" w:rsidRDefault="00AE2F09" w:rsidP="00AE2F09">
      <w:r w:rsidRPr="00AE2F09">
        <w:rPr>
          <w:b/>
          <w:bCs/>
        </w:rPr>
        <w:t>Major Injury</w:t>
      </w:r>
      <w:r w:rsidRPr="00AE2F09">
        <w:t> — Serious injury needing urgent care, possibly life-altering (e.g. fractures, amputations, severe burns, brain injuries, or vision loss).</w:t>
      </w:r>
    </w:p>
    <w:p w14:paraId="70531A78" w14:textId="77777777" w:rsidR="00AE2F09" w:rsidRPr="00AE2F09" w:rsidRDefault="00AE2F09" w:rsidP="00AE2F09">
      <w:r w:rsidRPr="00AE2F09">
        <w:rPr>
          <w:b/>
          <w:bCs/>
        </w:rPr>
        <w:t>Fatality</w:t>
      </w:r>
      <w:r w:rsidRPr="00AE2F09">
        <w:t> — A work-related incident resulting in death.</w:t>
      </w:r>
    </w:p>
    <w:p w14:paraId="3F2B621C" w14:textId="77777777" w:rsidR="00AE2F09" w:rsidRPr="00AE2F09" w:rsidRDefault="00AE2F09" w:rsidP="00AE2F09">
      <w:r w:rsidRPr="00AE2F09">
        <w:rPr>
          <w:b/>
          <w:bCs/>
        </w:rPr>
        <w:t>Occupational Illness</w:t>
      </w:r>
      <w:r w:rsidRPr="00AE2F09">
        <w:t xml:space="preserve"> — Any chronic ailment or health condition that occurs </w:t>
      </w:r>
      <w:proofErr w:type="gramStart"/>
      <w:r w:rsidRPr="00AE2F09">
        <w:t>as a result of</w:t>
      </w:r>
      <w:proofErr w:type="gramEnd"/>
      <w:r w:rsidRPr="00AE2F09">
        <w:t xml:space="preserve"> work or occupational activity, diagnosed by a health professional.</w:t>
      </w:r>
    </w:p>
    <w:p w14:paraId="5656B577" w14:textId="77777777" w:rsidR="00D02F73" w:rsidRPr="00AE2F09" w:rsidRDefault="00D02F73" w:rsidP="00AE2F09">
      <w:r w:rsidRPr="00AE2F09">
        <w:rPr>
          <w:b/>
          <w:bCs/>
        </w:rPr>
        <w:t>Safety Shoutouts</w:t>
      </w:r>
      <w:r w:rsidRPr="00AE2F09">
        <w:t xml:space="preserve"> – positive recognition for work which contributes to keeping us all safe</w:t>
      </w:r>
    </w:p>
    <w:p w14:paraId="784869E2" w14:textId="77777777" w:rsidR="00272C17" w:rsidRPr="00D271AD" w:rsidRDefault="00272C17" w:rsidP="00272C17">
      <w:pPr>
        <w:rPr>
          <w:rFonts w:cs="Arial"/>
          <w:i/>
          <w:iCs/>
          <w:sz w:val="18"/>
          <w:szCs w:val="18"/>
        </w:rPr>
      </w:pPr>
    </w:p>
    <w:tbl>
      <w:tblPr>
        <w:tblStyle w:val="TableGrid"/>
        <w:tblW w:w="9351" w:type="dxa"/>
        <w:tblLook w:val="04A0" w:firstRow="1" w:lastRow="0" w:firstColumn="1" w:lastColumn="0" w:noHBand="0" w:noVBand="1"/>
      </w:tblPr>
      <w:tblGrid>
        <w:gridCol w:w="972"/>
        <w:gridCol w:w="4410"/>
        <w:gridCol w:w="3969"/>
      </w:tblGrid>
      <w:tr w:rsidR="00272C17" w:rsidRPr="002B2B8D" w14:paraId="39D895CB" w14:textId="77777777" w:rsidTr="004A76AD">
        <w:trPr>
          <w:cnfStyle w:val="100000000000" w:firstRow="1" w:lastRow="0" w:firstColumn="0" w:lastColumn="0" w:oddVBand="0" w:evenVBand="0" w:oddHBand="0" w:evenHBand="0" w:firstRowFirstColumn="0" w:firstRowLastColumn="0" w:lastRowFirstColumn="0" w:lastRowLastColumn="0"/>
        </w:trPr>
        <w:tc>
          <w:tcPr>
            <w:tcW w:w="972" w:type="dxa"/>
          </w:tcPr>
          <w:p w14:paraId="0D12FD50" w14:textId="77777777" w:rsidR="00272C17" w:rsidRPr="002B2B8D" w:rsidRDefault="00272C17" w:rsidP="004A76AD">
            <w:pPr>
              <w:rPr>
                <w:rFonts w:cs="Arial"/>
                <w:b/>
                <w:bCs/>
                <w:szCs w:val="20"/>
              </w:rPr>
            </w:pPr>
            <w:r>
              <w:rPr>
                <w:rFonts w:cs="Arial"/>
                <w:b/>
                <w:bCs/>
                <w:szCs w:val="20"/>
              </w:rPr>
              <w:t>Number</w:t>
            </w:r>
          </w:p>
        </w:tc>
        <w:tc>
          <w:tcPr>
            <w:tcW w:w="4410" w:type="dxa"/>
          </w:tcPr>
          <w:p w14:paraId="2C8CA36E"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2A6683BC" w14:textId="77777777" w:rsidR="00272C17" w:rsidRPr="002B2B8D" w:rsidRDefault="00272C17" w:rsidP="004A76AD">
            <w:pPr>
              <w:rPr>
                <w:rFonts w:cs="Arial"/>
                <w:b/>
                <w:bCs/>
                <w:szCs w:val="20"/>
              </w:rPr>
            </w:pPr>
            <w:r w:rsidRPr="002B2B8D">
              <w:rPr>
                <w:rFonts w:cs="Arial"/>
                <w:b/>
                <w:bCs/>
                <w:szCs w:val="20"/>
              </w:rPr>
              <w:t>Answer</w:t>
            </w:r>
          </w:p>
        </w:tc>
      </w:tr>
      <w:tr w:rsidR="00272C17" w:rsidRPr="002B2B8D" w14:paraId="75B33B1C" w14:textId="77777777" w:rsidTr="004A76AD">
        <w:tc>
          <w:tcPr>
            <w:tcW w:w="972" w:type="dxa"/>
          </w:tcPr>
          <w:p w14:paraId="44F76610" w14:textId="77777777" w:rsidR="00272C17" w:rsidRPr="002B2B8D" w:rsidRDefault="00272C17" w:rsidP="004A76AD">
            <w:pPr>
              <w:rPr>
                <w:rFonts w:cs="Arial"/>
                <w:szCs w:val="20"/>
              </w:rPr>
            </w:pPr>
            <w:r>
              <w:rPr>
                <w:rFonts w:cs="Arial"/>
                <w:szCs w:val="20"/>
              </w:rPr>
              <w:t>5.0</w:t>
            </w:r>
          </w:p>
        </w:tc>
        <w:tc>
          <w:tcPr>
            <w:tcW w:w="4410" w:type="dxa"/>
          </w:tcPr>
          <w:p w14:paraId="62133B11" w14:textId="77777777" w:rsidR="00272C17" w:rsidRPr="002B2B8D" w:rsidRDefault="00272C17" w:rsidP="004A76AD">
            <w:pPr>
              <w:rPr>
                <w:rFonts w:cs="Arial"/>
                <w:szCs w:val="20"/>
              </w:rPr>
            </w:pPr>
            <w:r>
              <w:rPr>
                <w:rFonts w:cs="Arial"/>
                <w:szCs w:val="20"/>
              </w:rPr>
              <w:t>Severity</w:t>
            </w:r>
          </w:p>
        </w:tc>
        <w:sdt>
          <w:sdtPr>
            <w:rPr>
              <w:rFonts w:cs="Arial"/>
              <w:szCs w:val="20"/>
            </w:rPr>
            <w:id w:val="-38440391"/>
            <w:placeholder>
              <w:docPart w:val="B7B5AF6359304D979692F661D94E8906"/>
            </w:placeholder>
            <w:showingPlcHdr/>
            <w:dropDownList>
              <w:listItem w:value="Choose an item."/>
              <w:listItem w:displayText="Fatality" w:value="Fatality"/>
              <w:listItem w:displayText="Major incident" w:value="Major incident"/>
              <w:listItem w:displayText="Minor incident" w:value="Minor incident"/>
              <w:listItem w:displayText="High potential" w:value="High potential"/>
              <w:listItem w:displayText="Lost time incident" w:value="Lost time incident"/>
              <w:listItem w:displayText="Dangerous occurrence" w:value="Dangerous occurrence"/>
              <w:listItem w:displayText="Hazard" w:value="Hazard"/>
              <w:listItem w:displayText="Environmental" w:value="Environmental"/>
              <w:listItem w:displayText="Safety Shoutouts" w:value="Safety Shoutouts"/>
            </w:dropDownList>
          </w:sdtPr>
          <w:sdtContent>
            <w:tc>
              <w:tcPr>
                <w:tcW w:w="3969" w:type="dxa"/>
              </w:tcPr>
              <w:p w14:paraId="16CDF16A" w14:textId="77777777" w:rsidR="00272C17" w:rsidRPr="002B2B8D" w:rsidRDefault="00272C17" w:rsidP="004A76AD">
                <w:pPr>
                  <w:rPr>
                    <w:rFonts w:cs="Arial"/>
                    <w:szCs w:val="20"/>
                  </w:rPr>
                </w:pPr>
                <w:r w:rsidRPr="00E23EA6">
                  <w:rPr>
                    <w:rStyle w:val="PlaceholderText"/>
                  </w:rPr>
                  <w:t>Choose an item.</w:t>
                </w:r>
              </w:p>
            </w:tc>
          </w:sdtContent>
        </w:sdt>
      </w:tr>
    </w:tbl>
    <w:p w14:paraId="77EF8593" w14:textId="77777777" w:rsidR="00272C17" w:rsidRDefault="00272C17" w:rsidP="00272C17">
      <w:pPr>
        <w:rPr>
          <w:rFonts w:cs="Arial"/>
          <w:b/>
          <w:bCs/>
          <w:szCs w:val="20"/>
          <w:u w:val="single"/>
        </w:rPr>
      </w:pPr>
    </w:p>
    <w:p w14:paraId="3AE44187" w14:textId="77777777" w:rsidR="00272C17" w:rsidRDefault="00272C17" w:rsidP="00272C17">
      <w:pPr>
        <w:rPr>
          <w:rFonts w:cs="Arial"/>
          <w:b/>
          <w:bCs/>
          <w:szCs w:val="20"/>
          <w:u w:val="single"/>
        </w:rPr>
      </w:pPr>
      <w:r>
        <w:rPr>
          <w:rFonts w:cs="Arial"/>
          <w:b/>
          <w:bCs/>
          <w:szCs w:val="20"/>
          <w:u w:val="single"/>
        </w:rPr>
        <w:t>Section 6 – Short description</w:t>
      </w:r>
    </w:p>
    <w:tbl>
      <w:tblPr>
        <w:tblStyle w:val="TableGrid"/>
        <w:tblW w:w="9351" w:type="dxa"/>
        <w:tblLook w:val="04A0" w:firstRow="1" w:lastRow="0" w:firstColumn="1" w:lastColumn="0" w:noHBand="0" w:noVBand="1"/>
      </w:tblPr>
      <w:tblGrid>
        <w:gridCol w:w="972"/>
        <w:gridCol w:w="4410"/>
        <w:gridCol w:w="3969"/>
      </w:tblGrid>
      <w:tr w:rsidR="00272C17" w:rsidRPr="002B2B8D" w14:paraId="071034CC" w14:textId="77777777" w:rsidTr="004A76AD">
        <w:trPr>
          <w:cnfStyle w:val="100000000000" w:firstRow="1" w:lastRow="0" w:firstColumn="0" w:lastColumn="0" w:oddVBand="0" w:evenVBand="0" w:oddHBand="0" w:evenHBand="0" w:firstRowFirstColumn="0" w:firstRowLastColumn="0" w:lastRowFirstColumn="0" w:lastRowLastColumn="0"/>
        </w:trPr>
        <w:tc>
          <w:tcPr>
            <w:tcW w:w="972" w:type="dxa"/>
          </w:tcPr>
          <w:p w14:paraId="61B2ABE3" w14:textId="77777777" w:rsidR="00272C17" w:rsidRPr="002B2B8D" w:rsidRDefault="00272C17" w:rsidP="004A76AD">
            <w:pPr>
              <w:rPr>
                <w:rFonts w:cs="Arial"/>
                <w:b/>
                <w:bCs/>
                <w:szCs w:val="20"/>
              </w:rPr>
            </w:pPr>
            <w:r>
              <w:rPr>
                <w:rFonts w:cs="Arial"/>
                <w:b/>
                <w:bCs/>
                <w:szCs w:val="20"/>
              </w:rPr>
              <w:t>Number</w:t>
            </w:r>
          </w:p>
        </w:tc>
        <w:tc>
          <w:tcPr>
            <w:tcW w:w="4410" w:type="dxa"/>
          </w:tcPr>
          <w:p w14:paraId="1E79071F"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2412FA11" w14:textId="77777777" w:rsidR="00272C17" w:rsidRPr="002B2B8D" w:rsidRDefault="00272C17" w:rsidP="004A76AD">
            <w:pPr>
              <w:rPr>
                <w:rFonts w:cs="Arial"/>
                <w:b/>
                <w:bCs/>
                <w:szCs w:val="20"/>
              </w:rPr>
            </w:pPr>
            <w:r w:rsidRPr="002B2B8D">
              <w:rPr>
                <w:rFonts w:cs="Arial"/>
                <w:b/>
                <w:bCs/>
                <w:szCs w:val="20"/>
              </w:rPr>
              <w:t>Answer</w:t>
            </w:r>
          </w:p>
        </w:tc>
      </w:tr>
      <w:tr w:rsidR="00272C17" w:rsidRPr="002B2B8D" w14:paraId="30977919" w14:textId="77777777" w:rsidTr="004A76AD">
        <w:tc>
          <w:tcPr>
            <w:tcW w:w="972" w:type="dxa"/>
          </w:tcPr>
          <w:p w14:paraId="13C628B0" w14:textId="77777777" w:rsidR="00272C17" w:rsidRPr="002B2B8D" w:rsidRDefault="00272C17" w:rsidP="004A76AD">
            <w:pPr>
              <w:rPr>
                <w:rFonts w:cs="Arial"/>
                <w:szCs w:val="20"/>
              </w:rPr>
            </w:pPr>
            <w:r>
              <w:rPr>
                <w:rFonts w:cs="Arial"/>
                <w:szCs w:val="20"/>
              </w:rPr>
              <w:t>6.0</w:t>
            </w:r>
          </w:p>
        </w:tc>
        <w:tc>
          <w:tcPr>
            <w:tcW w:w="4410" w:type="dxa"/>
          </w:tcPr>
          <w:p w14:paraId="3413B2B8" w14:textId="03921055" w:rsidR="00272C17" w:rsidRPr="002B2B8D" w:rsidRDefault="00D02F73" w:rsidP="004A76AD">
            <w:pPr>
              <w:rPr>
                <w:rFonts w:cs="Arial"/>
                <w:szCs w:val="20"/>
              </w:rPr>
            </w:pPr>
            <w:r>
              <w:rPr>
                <w:rFonts w:cs="Arial"/>
                <w:szCs w:val="20"/>
              </w:rPr>
              <w:t>Summary of what happened</w:t>
            </w:r>
          </w:p>
        </w:tc>
        <w:tc>
          <w:tcPr>
            <w:tcW w:w="3969" w:type="dxa"/>
          </w:tcPr>
          <w:p w14:paraId="72BBFAF5" w14:textId="77777777" w:rsidR="003B0271" w:rsidRPr="003B0271" w:rsidRDefault="003B0271" w:rsidP="003B0271">
            <w:pPr>
              <w:pStyle w:val="BodyText"/>
            </w:pPr>
          </w:p>
        </w:tc>
      </w:tr>
    </w:tbl>
    <w:p w14:paraId="3E0D83BB" w14:textId="77777777" w:rsidR="00272C17" w:rsidRDefault="00272C17" w:rsidP="00272C17">
      <w:pPr>
        <w:rPr>
          <w:rFonts w:cs="Arial"/>
          <w:b/>
          <w:bCs/>
          <w:szCs w:val="20"/>
          <w:u w:val="single"/>
        </w:rPr>
      </w:pPr>
    </w:p>
    <w:p w14:paraId="278379FF" w14:textId="4568900D" w:rsidR="00272C17" w:rsidRDefault="00272C17" w:rsidP="00272C17">
      <w:pPr>
        <w:rPr>
          <w:rFonts w:cs="Arial"/>
          <w:b/>
          <w:bCs/>
          <w:szCs w:val="20"/>
          <w:u w:val="single"/>
        </w:rPr>
      </w:pPr>
      <w:r>
        <w:rPr>
          <w:rFonts w:cs="Arial"/>
          <w:b/>
          <w:bCs/>
          <w:szCs w:val="20"/>
          <w:u w:val="single"/>
        </w:rPr>
        <w:t>Section 7 – Is there an injured person?</w:t>
      </w:r>
      <w:r w:rsidR="00D02F73">
        <w:rPr>
          <w:rFonts w:cs="Arial"/>
          <w:b/>
          <w:bCs/>
          <w:szCs w:val="20"/>
          <w:u w:val="single"/>
        </w:rPr>
        <w:t xml:space="preserve"> </w:t>
      </w:r>
      <w:r w:rsidR="00D02F73" w:rsidRPr="00D02F73">
        <w:rPr>
          <w:rFonts w:cs="Arial"/>
          <w:szCs w:val="20"/>
          <w:u w:val="single"/>
        </w:rPr>
        <w:t xml:space="preserve">(copy and paste </w:t>
      </w:r>
      <w:proofErr w:type="gramStart"/>
      <w:r w:rsidR="00D02F73" w:rsidRPr="00D02F73">
        <w:rPr>
          <w:rFonts w:cs="Arial"/>
          <w:szCs w:val="20"/>
          <w:u w:val="single"/>
        </w:rPr>
        <w:t>a number of</w:t>
      </w:r>
      <w:proofErr w:type="gramEnd"/>
      <w:r w:rsidR="00D02F73" w:rsidRPr="00D02F73">
        <w:rPr>
          <w:rFonts w:cs="Arial"/>
          <w:szCs w:val="20"/>
          <w:u w:val="single"/>
        </w:rPr>
        <w:t xml:space="preserve"> times if more than one)</w:t>
      </w:r>
    </w:p>
    <w:tbl>
      <w:tblPr>
        <w:tblStyle w:val="TableGrid"/>
        <w:tblW w:w="9351" w:type="dxa"/>
        <w:tblLook w:val="04A0" w:firstRow="1" w:lastRow="0" w:firstColumn="1" w:lastColumn="0" w:noHBand="0" w:noVBand="1"/>
      </w:tblPr>
      <w:tblGrid>
        <w:gridCol w:w="972"/>
        <w:gridCol w:w="4410"/>
        <w:gridCol w:w="3969"/>
      </w:tblGrid>
      <w:tr w:rsidR="00272C17" w:rsidRPr="002B2B8D" w14:paraId="30361D4A" w14:textId="77777777" w:rsidTr="004A76AD">
        <w:trPr>
          <w:cnfStyle w:val="100000000000" w:firstRow="1" w:lastRow="0" w:firstColumn="0" w:lastColumn="0" w:oddVBand="0" w:evenVBand="0" w:oddHBand="0" w:evenHBand="0" w:firstRowFirstColumn="0" w:firstRowLastColumn="0" w:lastRowFirstColumn="0" w:lastRowLastColumn="0"/>
        </w:trPr>
        <w:tc>
          <w:tcPr>
            <w:tcW w:w="972" w:type="dxa"/>
          </w:tcPr>
          <w:p w14:paraId="79EBF60A" w14:textId="77777777" w:rsidR="00272C17" w:rsidRPr="002B2B8D" w:rsidRDefault="00272C17" w:rsidP="004A76AD">
            <w:pPr>
              <w:rPr>
                <w:rFonts w:cs="Arial"/>
                <w:b/>
                <w:bCs/>
                <w:szCs w:val="20"/>
              </w:rPr>
            </w:pPr>
            <w:r>
              <w:rPr>
                <w:rFonts w:cs="Arial"/>
                <w:b/>
                <w:bCs/>
                <w:szCs w:val="20"/>
              </w:rPr>
              <w:t>Number</w:t>
            </w:r>
          </w:p>
        </w:tc>
        <w:tc>
          <w:tcPr>
            <w:tcW w:w="4410" w:type="dxa"/>
          </w:tcPr>
          <w:p w14:paraId="6C4AC5A2" w14:textId="77777777" w:rsidR="00272C17" w:rsidRPr="002B2B8D" w:rsidRDefault="00272C17" w:rsidP="004A76AD">
            <w:pPr>
              <w:rPr>
                <w:rFonts w:cs="Arial"/>
                <w:b/>
                <w:bCs/>
                <w:szCs w:val="20"/>
              </w:rPr>
            </w:pPr>
            <w:r w:rsidRPr="002B2B8D">
              <w:rPr>
                <w:rFonts w:cs="Arial"/>
                <w:b/>
                <w:bCs/>
                <w:szCs w:val="20"/>
              </w:rPr>
              <w:t>Question</w:t>
            </w:r>
          </w:p>
        </w:tc>
        <w:tc>
          <w:tcPr>
            <w:tcW w:w="3969" w:type="dxa"/>
          </w:tcPr>
          <w:p w14:paraId="0B8CB631" w14:textId="77777777" w:rsidR="00272C17" w:rsidRPr="002B2B8D" w:rsidRDefault="00272C17" w:rsidP="004A76AD">
            <w:pPr>
              <w:rPr>
                <w:rFonts w:cs="Arial"/>
                <w:b/>
                <w:bCs/>
                <w:szCs w:val="20"/>
              </w:rPr>
            </w:pPr>
            <w:r w:rsidRPr="002B2B8D">
              <w:rPr>
                <w:rFonts w:cs="Arial"/>
                <w:b/>
                <w:bCs/>
                <w:szCs w:val="20"/>
              </w:rPr>
              <w:t>Answer</w:t>
            </w:r>
          </w:p>
        </w:tc>
      </w:tr>
      <w:tr w:rsidR="00272C17" w:rsidRPr="002B2B8D" w14:paraId="1700F7A0" w14:textId="77777777" w:rsidTr="004A76AD">
        <w:tc>
          <w:tcPr>
            <w:tcW w:w="972" w:type="dxa"/>
          </w:tcPr>
          <w:p w14:paraId="270E6F29" w14:textId="77777777" w:rsidR="00272C17" w:rsidRPr="002B2B8D" w:rsidRDefault="00272C17" w:rsidP="004A76AD">
            <w:pPr>
              <w:rPr>
                <w:rFonts w:cs="Arial"/>
                <w:szCs w:val="20"/>
              </w:rPr>
            </w:pPr>
            <w:r>
              <w:rPr>
                <w:rFonts w:cs="Arial"/>
                <w:szCs w:val="20"/>
              </w:rPr>
              <w:t>7.0</w:t>
            </w:r>
          </w:p>
        </w:tc>
        <w:tc>
          <w:tcPr>
            <w:tcW w:w="4410" w:type="dxa"/>
          </w:tcPr>
          <w:p w14:paraId="6FCB321C" w14:textId="77777777" w:rsidR="00272C17" w:rsidRPr="002B2B8D" w:rsidRDefault="00272C17" w:rsidP="004A76AD">
            <w:pPr>
              <w:rPr>
                <w:rFonts w:cs="Arial"/>
                <w:szCs w:val="20"/>
              </w:rPr>
            </w:pPr>
            <w:r>
              <w:rPr>
                <w:rFonts w:cs="Arial"/>
                <w:szCs w:val="20"/>
              </w:rPr>
              <w:t>Is there an injured person</w:t>
            </w:r>
          </w:p>
        </w:tc>
        <w:sdt>
          <w:sdtPr>
            <w:rPr>
              <w:rFonts w:cs="Arial"/>
              <w:szCs w:val="20"/>
            </w:rPr>
            <w:id w:val="1656722097"/>
            <w:placeholder>
              <w:docPart w:val="B7B5AF6359304D979692F661D94E8906"/>
            </w:placeholder>
            <w:showingPlcHdr/>
            <w:dropDownList>
              <w:listItem w:value="Choose an item."/>
              <w:listItem w:displayText="Yes - go to 7.1" w:value="Yes - go to 7.1"/>
              <w:listItem w:displayText="No - go to 8.0" w:value="No - go to 8.0"/>
            </w:dropDownList>
          </w:sdtPr>
          <w:sdtContent>
            <w:tc>
              <w:tcPr>
                <w:tcW w:w="3969" w:type="dxa"/>
              </w:tcPr>
              <w:p w14:paraId="614E618B" w14:textId="77777777" w:rsidR="00272C17" w:rsidRPr="002B2B8D" w:rsidRDefault="00272C17" w:rsidP="004A76AD">
                <w:pPr>
                  <w:rPr>
                    <w:rFonts w:cs="Arial"/>
                    <w:szCs w:val="20"/>
                  </w:rPr>
                </w:pPr>
                <w:r w:rsidRPr="00E23EA6">
                  <w:rPr>
                    <w:rStyle w:val="PlaceholderText"/>
                  </w:rPr>
                  <w:t>Choose an item.</w:t>
                </w:r>
              </w:p>
            </w:tc>
          </w:sdtContent>
        </w:sdt>
      </w:tr>
      <w:tr w:rsidR="00272C17" w:rsidRPr="002B2B8D" w14:paraId="2B8E026D" w14:textId="77777777" w:rsidTr="004A76AD">
        <w:tc>
          <w:tcPr>
            <w:tcW w:w="972" w:type="dxa"/>
          </w:tcPr>
          <w:p w14:paraId="1B287EB5" w14:textId="77777777" w:rsidR="00272C17" w:rsidRDefault="00272C17" w:rsidP="004A76AD">
            <w:pPr>
              <w:rPr>
                <w:rFonts w:cs="Arial"/>
                <w:szCs w:val="20"/>
              </w:rPr>
            </w:pPr>
            <w:r>
              <w:rPr>
                <w:rFonts w:cs="Arial"/>
                <w:szCs w:val="20"/>
              </w:rPr>
              <w:t>7.1</w:t>
            </w:r>
          </w:p>
        </w:tc>
        <w:tc>
          <w:tcPr>
            <w:tcW w:w="4410" w:type="dxa"/>
          </w:tcPr>
          <w:p w14:paraId="7B91A776" w14:textId="77777777" w:rsidR="00272C17" w:rsidRDefault="00272C17" w:rsidP="004A76AD">
            <w:pPr>
              <w:rPr>
                <w:rFonts w:cs="Arial"/>
                <w:szCs w:val="20"/>
              </w:rPr>
            </w:pPr>
            <w:r>
              <w:rPr>
                <w:rFonts w:cs="Arial"/>
                <w:szCs w:val="20"/>
              </w:rPr>
              <w:t>Name and company of person</w:t>
            </w:r>
          </w:p>
        </w:tc>
        <w:tc>
          <w:tcPr>
            <w:tcW w:w="3969" w:type="dxa"/>
          </w:tcPr>
          <w:p w14:paraId="1DD26589" w14:textId="77777777" w:rsidR="00272C17" w:rsidRDefault="00272C17" w:rsidP="004A76AD">
            <w:pPr>
              <w:rPr>
                <w:rFonts w:cs="Arial"/>
                <w:szCs w:val="20"/>
              </w:rPr>
            </w:pPr>
          </w:p>
        </w:tc>
      </w:tr>
      <w:tr w:rsidR="00272C17" w:rsidRPr="002B2B8D" w14:paraId="0298A35C" w14:textId="77777777" w:rsidTr="004A76AD">
        <w:tc>
          <w:tcPr>
            <w:tcW w:w="972" w:type="dxa"/>
          </w:tcPr>
          <w:p w14:paraId="01FFD848" w14:textId="77777777" w:rsidR="00272C17" w:rsidRDefault="00272C17" w:rsidP="004A76AD">
            <w:pPr>
              <w:rPr>
                <w:rFonts w:cs="Arial"/>
                <w:szCs w:val="20"/>
              </w:rPr>
            </w:pPr>
            <w:r>
              <w:rPr>
                <w:rFonts w:cs="Arial"/>
                <w:szCs w:val="20"/>
              </w:rPr>
              <w:t>7.2</w:t>
            </w:r>
          </w:p>
        </w:tc>
        <w:tc>
          <w:tcPr>
            <w:tcW w:w="4410" w:type="dxa"/>
          </w:tcPr>
          <w:p w14:paraId="4F18FCF9" w14:textId="77777777" w:rsidR="00272C17" w:rsidRDefault="00272C17" w:rsidP="004A76AD">
            <w:pPr>
              <w:rPr>
                <w:rFonts w:cs="Arial"/>
                <w:szCs w:val="20"/>
              </w:rPr>
            </w:pPr>
            <w:r>
              <w:rPr>
                <w:rFonts w:cs="Arial"/>
                <w:szCs w:val="20"/>
              </w:rPr>
              <w:t>Email Address of person</w:t>
            </w:r>
          </w:p>
        </w:tc>
        <w:tc>
          <w:tcPr>
            <w:tcW w:w="3969" w:type="dxa"/>
          </w:tcPr>
          <w:p w14:paraId="0CADCCDB" w14:textId="77777777" w:rsidR="00272C17" w:rsidRDefault="00272C17" w:rsidP="004A76AD">
            <w:pPr>
              <w:rPr>
                <w:rFonts w:cs="Arial"/>
                <w:szCs w:val="20"/>
              </w:rPr>
            </w:pPr>
          </w:p>
        </w:tc>
      </w:tr>
      <w:tr w:rsidR="00272C17" w:rsidRPr="002B2B8D" w14:paraId="7646F2C7" w14:textId="77777777" w:rsidTr="004A76AD">
        <w:tc>
          <w:tcPr>
            <w:tcW w:w="972" w:type="dxa"/>
          </w:tcPr>
          <w:p w14:paraId="34BFC3EF" w14:textId="77777777" w:rsidR="00272C17" w:rsidRDefault="00272C17" w:rsidP="004A76AD">
            <w:pPr>
              <w:rPr>
                <w:rFonts w:cs="Arial"/>
                <w:szCs w:val="20"/>
              </w:rPr>
            </w:pPr>
            <w:r>
              <w:rPr>
                <w:rFonts w:cs="Arial"/>
                <w:szCs w:val="20"/>
              </w:rPr>
              <w:t>7.3</w:t>
            </w:r>
          </w:p>
        </w:tc>
        <w:tc>
          <w:tcPr>
            <w:tcW w:w="4410" w:type="dxa"/>
          </w:tcPr>
          <w:p w14:paraId="3BCC748E" w14:textId="77777777" w:rsidR="00272C17" w:rsidRDefault="00272C17" w:rsidP="004A76AD">
            <w:pPr>
              <w:rPr>
                <w:rFonts w:cs="Arial"/>
                <w:szCs w:val="20"/>
              </w:rPr>
            </w:pPr>
            <w:r>
              <w:rPr>
                <w:rFonts w:cs="Arial"/>
                <w:szCs w:val="20"/>
              </w:rPr>
              <w:t xml:space="preserve">Telephone Number of </w:t>
            </w:r>
            <w:proofErr w:type="gramStart"/>
            <w:r>
              <w:rPr>
                <w:rFonts w:cs="Arial"/>
                <w:szCs w:val="20"/>
              </w:rPr>
              <w:t>person</w:t>
            </w:r>
            <w:proofErr w:type="gramEnd"/>
          </w:p>
        </w:tc>
        <w:tc>
          <w:tcPr>
            <w:tcW w:w="3969" w:type="dxa"/>
          </w:tcPr>
          <w:p w14:paraId="2DA03611" w14:textId="77777777" w:rsidR="00272C17" w:rsidRDefault="00272C17" w:rsidP="004A76AD">
            <w:pPr>
              <w:rPr>
                <w:rFonts w:cs="Arial"/>
                <w:szCs w:val="20"/>
              </w:rPr>
            </w:pPr>
          </w:p>
        </w:tc>
      </w:tr>
      <w:tr w:rsidR="00272C17" w:rsidRPr="002B2B8D" w14:paraId="30EAB318" w14:textId="77777777" w:rsidTr="004A76AD">
        <w:tc>
          <w:tcPr>
            <w:tcW w:w="972" w:type="dxa"/>
          </w:tcPr>
          <w:p w14:paraId="1ADCBCDF" w14:textId="77777777" w:rsidR="00272C17" w:rsidRDefault="00272C17" w:rsidP="004A76AD">
            <w:pPr>
              <w:rPr>
                <w:rFonts w:cs="Arial"/>
                <w:szCs w:val="20"/>
              </w:rPr>
            </w:pPr>
            <w:r>
              <w:rPr>
                <w:rFonts w:cs="Arial"/>
                <w:szCs w:val="20"/>
              </w:rPr>
              <w:t>7.4</w:t>
            </w:r>
          </w:p>
        </w:tc>
        <w:tc>
          <w:tcPr>
            <w:tcW w:w="4410" w:type="dxa"/>
          </w:tcPr>
          <w:p w14:paraId="2146852A" w14:textId="77777777" w:rsidR="00272C17" w:rsidRDefault="00272C17" w:rsidP="004A76AD">
            <w:pPr>
              <w:rPr>
                <w:rFonts w:cs="Arial"/>
                <w:szCs w:val="20"/>
              </w:rPr>
            </w:pPr>
            <w:r>
              <w:rPr>
                <w:rFonts w:cs="Arial"/>
                <w:szCs w:val="20"/>
              </w:rPr>
              <w:t>Injury type</w:t>
            </w:r>
          </w:p>
        </w:tc>
        <w:sdt>
          <w:sdtPr>
            <w:rPr>
              <w:rFonts w:cs="Arial"/>
              <w:szCs w:val="20"/>
            </w:rPr>
            <w:id w:val="1488895800"/>
            <w:placeholder>
              <w:docPart w:val="B7B5AF6359304D979692F661D94E8906"/>
            </w:placeholder>
            <w:showingPlcHdr/>
            <w:dropDownList>
              <w:listItem w:value="Choose an item."/>
              <w:listItem w:displayText="Amputation" w:value="Amputation"/>
              <w:listItem w:displayText="Loss of sight" w:value="Loss of sight"/>
              <w:listItem w:displayText="Dislocation without fracture" w:value="Dislocation without fracture"/>
              <w:listItem w:displayText="Concussion and/or internal injuries" w:value="Concussion and/or internal injuries"/>
              <w:listItem w:displayText="Lacerations and open wounds" w:value="Lacerations and open wounds"/>
              <w:listItem w:displayText="Contusions and bruising" w:value="Contusions and bruising"/>
              <w:listItem w:displayText="Burns" w:value="Burns"/>
              <w:listItem w:displayText="Asphyxia or poisonings" w:value="Asphyxia or poisonings"/>
              <w:listItem w:displayText="Strains and sprains" w:value="Strains and sprains"/>
              <w:listItem w:displayText="Superficial injuries" w:value="Superficial injuries"/>
              <w:listItem w:displayText="Multiple injuries" w:value="Multiple injuries"/>
              <w:listItem w:displayText="Electric shock" w:value="Electric shock"/>
              <w:listItem w:displayText="Other known injuries" w:value="Other known injuries"/>
              <w:listItem w:displayText="Other not known" w:value="Other not known"/>
            </w:dropDownList>
          </w:sdtPr>
          <w:sdtContent>
            <w:tc>
              <w:tcPr>
                <w:tcW w:w="3969" w:type="dxa"/>
              </w:tcPr>
              <w:p w14:paraId="296F610B" w14:textId="77777777" w:rsidR="00272C17" w:rsidRDefault="00272C17" w:rsidP="004A76AD">
                <w:pPr>
                  <w:rPr>
                    <w:rFonts w:cs="Arial"/>
                    <w:szCs w:val="20"/>
                  </w:rPr>
                </w:pPr>
                <w:r w:rsidRPr="00E23EA6">
                  <w:rPr>
                    <w:rStyle w:val="PlaceholderText"/>
                  </w:rPr>
                  <w:t>Choose an item.</w:t>
                </w:r>
              </w:p>
            </w:tc>
          </w:sdtContent>
        </w:sdt>
      </w:tr>
      <w:tr w:rsidR="00272C17" w14:paraId="3A053571" w14:textId="77777777" w:rsidTr="004A76AD">
        <w:tc>
          <w:tcPr>
            <w:tcW w:w="972" w:type="dxa"/>
          </w:tcPr>
          <w:p w14:paraId="36E5803A" w14:textId="77777777" w:rsidR="00272C17" w:rsidRDefault="00272C17" w:rsidP="004A76AD">
            <w:pPr>
              <w:rPr>
                <w:rFonts w:cs="Arial"/>
                <w:szCs w:val="20"/>
              </w:rPr>
            </w:pPr>
            <w:r>
              <w:rPr>
                <w:rFonts w:cs="Arial"/>
                <w:szCs w:val="20"/>
              </w:rPr>
              <w:t>7.5</w:t>
            </w:r>
          </w:p>
        </w:tc>
        <w:tc>
          <w:tcPr>
            <w:tcW w:w="4410" w:type="dxa"/>
          </w:tcPr>
          <w:p w14:paraId="1D75091D" w14:textId="77777777" w:rsidR="00272C17" w:rsidRDefault="00272C17" w:rsidP="004A76AD">
            <w:pPr>
              <w:rPr>
                <w:rFonts w:cs="Arial"/>
                <w:szCs w:val="20"/>
              </w:rPr>
            </w:pPr>
            <w:r>
              <w:rPr>
                <w:rFonts w:cs="Arial"/>
                <w:szCs w:val="20"/>
              </w:rPr>
              <w:t>Part of body</w:t>
            </w:r>
          </w:p>
        </w:tc>
        <w:tc>
          <w:tcPr>
            <w:tcW w:w="3969" w:type="dxa"/>
          </w:tcPr>
          <w:p w14:paraId="2DEB616C" w14:textId="77777777" w:rsidR="00272C17" w:rsidRDefault="00272C17" w:rsidP="004A76AD">
            <w:pPr>
              <w:rPr>
                <w:rFonts w:cs="Arial"/>
                <w:szCs w:val="20"/>
              </w:rPr>
            </w:pPr>
          </w:p>
        </w:tc>
      </w:tr>
    </w:tbl>
    <w:p w14:paraId="054143C6" w14:textId="77777777" w:rsidR="00463818" w:rsidRPr="00463818" w:rsidRDefault="00463818" w:rsidP="00463818">
      <w:pPr>
        <w:pStyle w:val="BodyText"/>
      </w:pPr>
    </w:p>
    <w:p w14:paraId="4ED1C510" w14:textId="0CEE02F5" w:rsidR="00272C17" w:rsidRDefault="00272C17" w:rsidP="00272C17">
      <w:pPr>
        <w:rPr>
          <w:rFonts w:cs="Arial"/>
          <w:b/>
          <w:bCs/>
          <w:szCs w:val="20"/>
          <w:u w:val="single"/>
        </w:rPr>
      </w:pPr>
      <w:r>
        <w:rPr>
          <w:rFonts w:cs="Arial"/>
          <w:b/>
          <w:bCs/>
          <w:szCs w:val="20"/>
          <w:u w:val="single"/>
        </w:rPr>
        <w:t xml:space="preserve">Section 8 – Other people involved? </w:t>
      </w:r>
      <w:r w:rsidR="00D02F73" w:rsidRPr="00D02F73">
        <w:rPr>
          <w:rFonts w:cs="Arial"/>
          <w:szCs w:val="20"/>
          <w:u w:val="single"/>
        </w:rPr>
        <w:t xml:space="preserve">(copy and paste </w:t>
      </w:r>
      <w:proofErr w:type="gramStart"/>
      <w:r w:rsidR="00D02F73" w:rsidRPr="00D02F73">
        <w:rPr>
          <w:rFonts w:cs="Arial"/>
          <w:szCs w:val="20"/>
          <w:u w:val="single"/>
        </w:rPr>
        <w:t>a number of</w:t>
      </w:r>
      <w:proofErr w:type="gramEnd"/>
      <w:r w:rsidR="00D02F73" w:rsidRPr="00D02F73">
        <w:rPr>
          <w:rFonts w:cs="Arial"/>
          <w:szCs w:val="20"/>
          <w:u w:val="single"/>
        </w:rPr>
        <w:t xml:space="preserve"> times if more than one)</w:t>
      </w:r>
    </w:p>
    <w:tbl>
      <w:tblPr>
        <w:tblStyle w:val="TableGrid"/>
        <w:tblW w:w="9351" w:type="dxa"/>
        <w:tblLook w:val="04A0" w:firstRow="1" w:lastRow="0" w:firstColumn="1" w:lastColumn="0" w:noHBand="0" w:noVBand="1"/>
      </w:tblPr>
      <w:tblGrid>
        <w:gridCol w:w="972"/>
        <w:gridCol w:w="4410"/>
        <w:gridCol w:w="3969"/>
      </w:tblGrid>
      <w:tr w:rsidR="00272C17" w:rsidRPr="002B2B8D" w14:paraId="7272FE16" w14:textId="77777777" w:rsidTr="004A76AD">
        <w:trPr>
          <w:cnfStyle w:val="100000000000" w:firstRow="1" w:lastRow="0" w:firstColumn="0" w:lastColumn="0" w:oddVBand="0" w:evenVBand="0" w:oddHBand="0" w:evenHBand="0" w:firstRowFirstColumn="0" w:firstRowLastColumn="0" w:lastRowFirstColumn="0" w:lastRowLastColumn="0"/>
        </w:trPr>
        <w:tc>
          <w:tcPr>
            <w:tcW w:w="972" w:type="dxa"/>
          </w:tcPr>
          <w:p w14:paraId="6081E508" w14:textId="77777777" w:rsidR="00272C17" w:rsidRDefault="00272C17" w:rsidP="004A76AD">
            <w:pPr>
              <w:rPr>
                <w:rFonts w:cs="Arial"/>
                <w:szCs w:val="20"/>
              </w:rPr>
            </w:pPr>
            <w:r>
              <w:rPr>
                <w:rFonts w:cs="Arial"/>
                <w:szCs w:val="20"/>
              </w:rPr>
              <w:t>8.0</w:t>
            </w:r>
          </w:p>
        </w:tc>
        <w:tc>
          <w:tcPr>
            <w:tcW w:w="4410" w:type="dxa"/>
          </w:tcPr>
          <w:p w14:paraId="723C4529" w14:textId="77777777" w:rsidR="00272C17" w:rsidRDefault="00272C17" w:rsidP="004A76AD">
            <w:pPr>
              <w:rPr>
                <w:rFonts w:cs="Arial"/>
                <w:szCs w:val="20"/>
              </w:rPr>
            </w:pPr>
            <w:r>
              <w:rPr>
                <w:rFonts w:cs="Arial"/>
                <w:szCs w:val="20"/>
              </w:rPr>
              <w:t>Are other people involved?</w:t>
            </w:r>
          </w:p>
        </w:tc>
        <w:sdt>
          <w:sdtPr>
            <w:rPr>
              <w:rFonts w:cs="Arial"/>
              <w:szCs w:val="20"/>
            </w:rPr>
            <w:id w:val="1583570574"/>
            <w:placeholder>
              <w:docPart w:val="B7B5AF6359304D979692F661D94E8906"/>
            </w:placeholder>
            <w:showingPlcHdr/>
            <w:dropDownList>
              <w:listItem w:value="Choose an item."/>
              <w:listItem w:displayText="Yes - go to 8.1" w:value="Yes - go to 8.1"/>
              <w:listItem w:displayText="No - go to 9.0" w:value="No - go to 9.0"/>
            </w:dropDownList>
          </w:sdtPr>
          <w:sdtContent>
            <w:tc>
              <w:tcPr>
                <w:tcW w:w="3969" w:type="dxa"/>
              </w:tcPr>
              <w:p w14:paraId="0D362D42" w14:textId="77777777" w:rsidR="00272C17" w:rsidRDefault="00272C17" w:rsidP="004A76AD">
                <w:pPr>
                  <w:rPr>
                    <w:rFonts w:cs="Arial"/>
                    <w:szCs w:val="20"/>
                  </w:rPr>
                </w:pPr>
                <w:r w:rsidRPr="00E23EA6">
                  <w:rPr>
                    <w:rStyle w:val="PlaceholderText"/>
                  </w:rPr>
                  <w:t>Choose an item.</w:t>
                </w:r>
              </w:p>
            </w:tc>
          </w:sdtContent>
        </w:sdt>
      </w:tr>
      <w:tr w:rsidR="00272C17" w:rsidRPr="002B2B8D" w14:paraId="2DC2668F" w14:textId="77777777" w:rsidTr="004A76AD">
        <w:tc>
          <w:tcPr>
            <w:tcW w:w="972" w:type="dxa"/>
          </w:tcPr>
          <w:p w14:paraId="408A8C47" w14:textId="77777777" w:rsidR="00272C17" w:rsidRPr="002B2B8D" w:rsidRDefault="00272C17" w:rsidP="004A76AD">
            <w:pPr>
              <w:rPr>
                <w:rFonts w:cs="Arial"/>
                <w:szCs w:val="20"/>
              </w:rPr>
            </w:pPr>
            <w:r>
              <w:rPr>
                <w:rFonts w:cs="Arial"/>
                <w:szCs w:val="20"/>
              </w:rPr>
              <w:t>8.1</w:t>
            </w:r>
          </w:p>
        </w:tc>
        <w:tc>
          <w:tcPr>
            <w:tcW w:w="4410" w:type="dxa"/>
          </w:tcPr>
          <w:p w14:paraId="1E34440E" w14:textId="77777777" w:rsidR="00272C17" w:rsidRPr="002B2B8D" w:rsidRDefault="00272C17" w:rsidP="004A76AD">
            <w:pPr>
              <w:rPr>
                <w:rFonts w:cs="Arial"/>
                <w:szCs w:val="20"/>
              </w:rPr>
            </w:pPr>
            <w:r>
              <w:rPr>
                <w:rFonts w:cs="Arial"/>
                <w:szCs w:val="20"/>
              </w:rPr>
              <w:t>Person type?</w:t>
            </w:r>
          </w:p>
        </w:tc>
        <w:sdt>
          <w:sdtPr>
            <w:rPr>
              <w:rFonts w:cs="Arial"/>
              <w:szCs w:val="20"/>
            </w:rPr>
            <w:id w:val="680016788"/>
            <w:placeholder>
              <w:docPart w:val="B41A01DADD3F49EE8EEDA0C08DFBF9A6"/>
            </w:placeholder>
            <w:showingPlcHdr/>
            <w:dropDownList>
              <w:listItem w:value="Choose an item."/>
              <w:listItem w:displayText="Employee" w:value="Employee"/>
              <w:listItem w:displayText="Contractor" w:value="Contractor"/>
              <w:listItem w:displayText="3rd Party" w:value="3rd Party"/>
              <w:listItem w:displayText="Public" w:value="Public"/>
            </w:dropDownList>
          </w:sdtPr>
          <w:sdtContent>
            <w:tc>
              <w:tcPr>
                <w:tcW w:w="3969" w:type="dxa"/>
              </w:tcPr>
              <w:p w14:paraId="562392C5" w14:textId="77777777" w:rsidR="00272C17" w:rsidRPr="002B2B8D" w:rsidRDefault="00272C17" w:rsidP="004A76AD">
                <w:pPr>
                  <w:rPr>
                    <w:rFonts w:cs="Arial"/>
                    <w:szCs w:val="20"/>
                  </w:rPr>
                </w:pPr>
                <w:r w:rsidRPr="00E23EA6">
                  <w:rPr>
                    <w:rStyle w:val="PlaceholderText"/>
                  </w:rPr>
                  <w:t>Choose an item.</w:t>
                </w:r>
              </w:p>
            </w:tc>
          </w:sdtContent>
        </w:sdt>
      </w:tr>
      <w:tr w:rsidR="00272C17" w:rsidRPr="002B2B8D" w14:paraId="59953C95" w14:textId="77777777" w:rsidTr="004A76AD">
        <w:tc>
          <w:tcPr>
            <w:tcW w:w="972" w:type="dxa"/>
          </w:tcPr>
          <w:p w14:paraId="15E5515F" w14:textId="77777777" w:rsidR="00272C17" w:rsidRPr="002B2B8D" w:rsidRDefault="00272C17" w:rsidP="004A76AD">
            <w:pPr>
              <w:rPr>
                <w:rFonts w:cs="Arial"/>
                <w:szCs w:val="20"/>
              </w:rPr>
            </w:pPr>
            <w:r>
              <w:rPr>
                <w:rFonts w:cs="Arial"/>
                <w:szCs w:val="20"/>
              </w:rPr>
              <w:t>8.2</w:t>
            </w:r>
          </w:p>
        </w:tc>
        <w:tc>
          <w:tcPr>
            <w:tcW w:w="4410" w:type="dxa"/>
          </w:tcPr>
          <w:p w14:paraId="196F5FB0" w14:textId="77777777" w:rsidR="00272C17" w:rsidRPr="002B2B8D" w:rsidRDefault="00272C17" w:rsidP="004A76AD">
            <w:pPr>
              <w:rPr>
                <w:rFonts w:cs="Arial"/>
                <w:szCs w:val="20"/>
              </w:rPr>
            </w:pPr>
            <w:r>
              <w:rPr>
                <w:rFonts w:cs="Arial"/>
                <w:szCs w:val="20"/>
              </w:rPr>
              <w:t>Association?</w:t>
            </w:r>
          </w:p>
        </w:tc>
        <w:sdt>
          <w:sdtPr>
            <w:rPr>
              <w:rFonts w:cs="Arial"/>
              <w:szCs w:val="20"/>
            </w:rPr>
            <w:id w:val="-331615477"/>
            <w:placeholder>
              <w:docPart w:val="1F1C18C9BCBB48A88487C40FEE378AF2"/>
            </w:placeholder>
            <w:showingPlcHdr/>
            <w:dropDownList>
              <w:listItem w:value="Choose an item."/>
              <w:listItem w:displayText="Witness" w:value="Witness"/>
              <w:listItem w:displayText="Safety Team" w:value="Safety Team"/>
              <w:listItem w:displayText="Collaborator" w:value="Collaborator"/>
              <w:listItem w:displayText="Involved Party" w:value="Involved Party"/>
              <w:listItem w:displayText="Causal Party" w:value="Causal Party"/>
            </w:dropDownList>
          </w:sdtPr>
          <w:sdtContent>
            <w:tc>
              <w:tcPr>
                <w:tcW w:w="3969" w:type="dxa"/>
              </w:tcPr>
              <w:p w14:paraId="60B6A2ED" w14:textId="77777777" w:rsidR="00272C17" w:rsidRPr="002B2B8D" w:rsidRDefault="00272C17" w:rsidP="004A76AD">
                <w:pPr>
                  <w:rPr>
                    <w:rFonts w:cs="Arial"/>
                    <w:szCs w:val="20"/>
                  </w:rPr>
                </w:pPr>
                <w:r w:rsidRPr="00E23EA6">
                  <w:rPr>
                    <w:rStyle w:val="PlaceholderText"/>
                  </w:rPr>
                  <w:t>Choose an item.</w:t>
                </w:r>
              </w:p>
            </w:tc>
          </w:sdtContent>
        </w:sdt>
      </w:tr>
      <w:tr w:rsidR="00272C17" w:rsidRPr="002B2B8D" w14:paraId="5D9CB2A9" w14:textId="77777777" w:rsidTr="004A76AD">
        <w:tc>
          <w:tcPr>
            <w:tcW w:w="972" w:type="dxa"/>
          </w:tcPr>
          <w:p w14:paraId="4D41FBD7" w14:textId="77777777" w:rsidR="00272C17" w:rsidRPr="002B2B8D" w:rsidRDefault="00272C17" w:rsidP="004A76AD">
            <w:pPr>
              <w:rPr>
                <w:rFonts w:cs="Arial"/>
                <w:szCs w:val="20"/>
              </w:rPr>
            </w:pPr>
            <w:r>
              <w:rPr>
                <w:rFonts w:cs="Arial"/>
                <w:szCs w:val="20"/>
              </w:rPr>
              <w:t>8.3</w:t>
            </w:r>
          </w:p>
        </w:tc>
        <w:tc>
          <w:tcPr>
            <w:tcW w:w="4410" w:type="dxa"/>
          </w:tcPr>
          <w:p w14:paraId="77674D88" w14:textId="77777777" w:rsidR="00272C17" w:rsidRPr="002B2B8D" w:rsidRDefault="00272C17" w:rsidP="004A76AD">
            <w:pPr>
              <w:rPr>
                <w:rFonts w:cs="Arial"/>
                <w:szCs w:val="20"/>
              </w:rPr>
            </w:pPr>
            <w:r>
              <w:rPr>
                <w:rFonts w:cs="Arial"/>
                <w:szCs w:val="20"/>
              </w:rPr>
              <w:t>Name of person</w:t>
            </w:r>
          </w:p>
        </w:tc>
        <w:tc>
          <w:tcPr>
            <w:tcW w:w="3969" w:type="dxa"/>
          </w:tcPr>
          <w:p w14:paraId="51163FDC" w14:textId="77777777" w:rsidR="00272C17" w:rsidRPr="002B2B8D" w:rsidRDefault="00272C17" w:rsidP="004A76AD">
            <w:pPr>
              <w:rPr>
                <w:rFonts w:cs="Arial"/>
                <w:szCs w:val="20"/>
              </w:rPr>
            </w:pPr>
          </w:p>
        </w:tc>
      </w:tr>
      <w:tr w:rsidR="00272C17" w:rsidRPr="002B2B8D" w14:paraId="2246C891" w14:textId="77777777" w:rsidTr="004A76AD">
        <w:tc>
          <w:tcPr>
            <w:tcW w:w="972" w:type="dxa"/>
          </w:tcPr>
          <w:p w14:paraId="5F7EF222" w14:textId="77777777" w:rsidR="00272C17" w:rsidRPr="002B2B8D" w:rsidRDefault="00272C17" w:rsidP="004A76AD">
            <w:pPr>
              <w:rPr>
                <w:rFonts w:cs="Arial"/>
                <w:szCs w:val="20"/>
              </w:rPr>
            </w:pPr>
            <w:r>
              <w:rPr>
                <w:rFonts w:cs="Arial"/>
                <w:szCs w:val="20"/>
              </w:rPr>
              <w:t>8.4</w:t>
            </w:r>
          </w:p>
        </w:tc>
        <w:tc>
          <w:tcPr>
            <w:tcW w:w="4410" w:type="dxa"/>
          </w:tcPr>
          <w:p w14:paraId="241BDC0B" w14:textId="77777777" w:rsidR="00272C17" w:rsidRPr="002B2B8D" w:rsidRDefault="00272C17" w:rsidP="004A76AD">
            <w:pPr>
              <w:rPr>
                <w:rFonts w:cs="Arial"/>
                <w:szCs w:val="20"/>
              </w:rPr>
            </w:pPr>
            <w:r>
              <w:rPr>
                <w:rFonts w:cs="Arial"/>
                <w:szCs w:val="20"/>
              </w:rPr>
              <w:t>Email Address of person</w:t>
            </w:r>
          </w:p>
        </w:tc>
        <w:tc>
          <w:tcPr>
            <w:tcW w:w="3969" w:type="dxa"/>
          </w:tcPr>
          <w:p w14:paraId="5BD555BB" w14:textId="77777777" w:rsidR="00272C17" w:rsidRPr="002B2B8D" w:rsidRDefault="00272C17" w:rsidP="004A76AD">
            <w:pPr>
              <w:rPr>
                <w:rFonts w:cs="Arial"/>
                <w:szCs w:val="20"/>
              </w:rPr>
            </w:pPr>
          </w:p>
        </w:tc>
      </w:tr>
      <w:tr w:rsidR="00272C17" w:rsidRPr="002B2B8D" w14:paraId="50BED8B9" w14:textId="77777777" w:rsidTr="004A76AD">
        <w:tc>
          <w:tcPr>
            <w:tcW w:w="972" w:type="dxa"/>
          </w:tcPr>
          <w:p w14:paraId="10893028" w14:textId="77777777" w:rsidR="00272C17" w:rsidRPr="002B2B8D" w:rsidRDefault="00272C17" w:rsidP="004A76AD">
            <w:pPr>
              <w:rPr>
                <w:rFonts w:cs="Arial"/>
                <w:szCs w:val="20"/>
              </w:rPr>
            </w:pPr>
            <w:r>
              <w:rPr>
                <w:rFonts w:cs="Arial"/>
                <w:szCs w:val="20"/>
              </w:rPr>
              <w:t>8.5</w:t>
            </w:r>
          </w:p>
        </w:tc>
        <w:tc>
          <w:tcPr>
            <w:tcW w:w="4410" w:type="dxa"/>
          </w:tcPr>
          <w:p w14:paraId="7A091AF6" w14:textId="77777777" w:rsidR="00272C17" w:rsidRPr="002B2B8D" w:rsidRDefault="00272C17" w:rsidP="004A76AD">
            <w:pPr>
              <w:rPr>
                <w:rFonts w:cs="Arial"/>
                <w:szCs w:val="20"/>
              </w:rPr>
            </w:pPr>
            <w:r>
              <w:rPr>
                <w:rFonts w:cs="Arial"/>
                <w:szCs w:val="20"/>
              </w:rPr>
              <w:t xml:space="preserve">Telephone Number of </w:t>
            </w:r>
            <w:proofErr w:type="gramStart"/>
            <w:r>
              <w:rPr>
                <w:rFonts w:cs="Arial"/>
                <w:szCs w:val="20"/>
              </w:rPr>
              <w:t>person</w:t>
            </w:r>
            <w:proofErr w:type="gramEnd"/>
          </w:p>
        </w:tc>
        <w:tc>
          <w:tcPr>
            <w:tcW w:w="3969" w:type="dxa"/>
          </w:tcPr>
          <w:p w14:paraId="4A5C448E" w14:textId="77777777" w:rsidR="00272C17" w:rsidRPr="002B2B8D" w:rsidRDefault="00272C17" w:rsidP="004A76AD">
            <w:pPr>
              <w:rPr>
                <w:rFonts w:cs="Arial"/>
                <w:szCs w:val="20"/>
              </w:rPr>
            </w:pPr>
          </w:p>
        </w:tc>
      </w:tr>
    </w:tbl>
    <w:p w14:paraId="257FCA18" w14:textId="77777777" w:rsidR="00272C17" w:rsidRPr="00272C17" w:rsidRDefault="00272C17" w:rsidP="00272C17">
      <w:pPr>
        <w:pStyle w:val="BodyText"/>
      </w:pPr>
    </w:p>
    <w:p w14:paraId="0A8C39AF" w14:textId="5AF574B0" w:rsidR="00272C17" w:rsidRDefault="00272C17" w:rsidP="05885B40">
      <w:pPr>
        <w:rPr>
          <w:rFonts w:cs="Arial"/>
          <w:b/>
          <w:bCs/>
          <w:u w:val="single"/>
        </w:rPr>
      </w:pPr>
      <w:r w:rsidRPr="05885B40">
        <w:rPr>
          <w:rFonts w:cs="Arial"/>
          <w:b/>
          <w:bCs/>
          <w:u w:val="single"/>
        </w:rPr>
        <w:lastRenderedPageBreak/>
        <w:t>Section 9 – What happened before the incident?</w:t>
      </w:r>
      <w:r w:rsidR="00D02F73" w:rsidRPr="05885B40">
        <w:rPr>
          <w:rFonts w:cs="Arial"/>
          <w:b/>
          <w:bCs/>
        </w:rPr>
        <w:t xml:space="preserve"> </w:t>
      </w:r>
      <w:r w:rsidR="00D02F73" w:rsidRPr="05885B40">
        <w:rPr>
          <w:rFonts w:cs="Arial"/>
          <w:i/>
          <w:iCs/>
        </w:rPr>
        <w:t>Example, what was the person doing before the incident happened, what w</w:t>
      </w:r>
      <w:r w:rsidR="2A109A8B" w:rsidRPr="05885B40">
        <w:rPr>
          <w:rFonts w:cs="Arial"/>
          <w:i/>
          <w:iCs/>
        </w:rPr>
        <w:t xml:space="preserve">ere </w:t>
      </w:r>
      <w:r w:rsidR="00D02F73" w:rsidRPr="05885B40">
        <w:rPr>
          <w:rFonts w:cs="Arial"/>
          <w:i/>
          <w:iCs/>
        </w:rPr>
        <w:t xml:space="preserve">the site </w:t>
      </w:r>
      <w:r w:rsidR="5A4092C9" w:rsidRPr="05885B40">
        <w:rPr>
          <w:rFonts w:cs="Arial"/>
          <w:i/>
          <w:iCs/>
        </w:rPr>
        <w:t xml:space="preserve">conditions </w:t>
      </w:r>
      <w:r w:rsidR="00D02F73" w:rsidRPr="05885B40">
        <w:rPr>
          <w:rFonts w:cs="Arial"/>
          <w:i/>
          <w:iCs/>
        </w:rPr>
        <w:t>like, anything significant or different to note etc</w:t>
      </w:r>
    </w:p>
    <w:tbl>
      <w:tblPr>
        <w:tblStyle w:val="TableGrid"/>
        <w:tblW w:w="9351" w:type="dxa"/>
        <w:tblLook w:val="04A0" w:firstRow="1" w:lastRow="0" w:firstColumn="1" w:lastColumn="0" w:noHBand="0" w:noVBand="1"/>
      </w:tblPr>
      <w:tblGrid>
        <w:gridCol w:w="9351"/>
      </w:tblGrid>
      <w:tr w:rsidR="00272C17" w14:paraId="3D5509A0" w14:textId="77777777" w:rsidTr="004A76AD">
        <w:trPr>
          <w:cnfStyle w:val="100000000000" w:firstRow="1" w:lastRow="0" w:firstColumn="0" w:lastColumn="0" w:oddVBand="0" w:evenVBand="0" w:oddHBand="0" w:evenHBand="0" w:firstRowFirstColumn="0" w:firstRowLastColumn="0" w:lastRowFirstColumn="0" w:lastRowLastColumn="0"/>
        </w:trPr>
        <w:tc>
          <w:tcPr>
            <w:tcW w:w="9351" w:type="dxa"/>
          </w:tcPr>
          <w:p w14:paraId="408DAB6B" w14:textId="77777777" w:rsidR="00272C17" w:rsidRDefault="00272C17" w:rsidP="004A76AD">
            <w:pPr>
              <w:rPr>
                <w:rFonts w:cs="Arial"/>
                <w:b/>
                <w:bCs/>
                <w:szCs w:val="20"/>
                <w:u w:val="single"/>
              </w:rPr>
            </w:pPr>
          </w:p>
          <w:p w14:paraId="15F5EE3B" w14:textId="77777777" w:rsidR="00272C17" w:rsidRDefault="00272C17" w:rsidP="004A76AD">
            <w:pPr>
              <w:rPr>
                <w:rFonts w:cs="Arial"/>
                <w:b/>
                <w:bCs/>
                <w:szCs w:val="20"/>
                <w:u w:val="single"/>
              </w:rPr>
            </w:pPr>
          </w:p>
          <w:p w14:paraId="16C1166B" w14:textId="77777777" w:rsidR="00272C17" w:rsidRDefault="00272C17" w:rsidP="004A76AD">
            <w:pPr>
              <w:rPr>
                <w:rFonts w:cs="Arial"/>
                <w:b/>
                <w:bCs/>
                <w:szCs w:val="20"/>
                <w:u w:val="single"/>
              </w:rPr>
            </w:pPr>
          </w:p>
          <w:p w14:paraId="0885B734" w14:textId="77777777" w:rsidR="00272C17" w:rsidRDefault="00272C17" w:rsidP="004A76AD">
            <w:pPr>
              <w:rPr>
                <w:rFonts w:cs="Arial"/>
                <w:b/>
                <w:bCs/>
                <w:szCs w:val="20"/>
                <w:u w:val="single"/>
              </w:rPr>
            </w:pPr>
          </w:p>
          <w:p w14:paraId="0CD1FF70" w14:textId="77777777" w:rsidR="00272C17" w:rsidRDefault="00272C17" w:rsidP="004A76AD">
            <w:pPr>
              <w:rPr>
                <w:rFonts w:cs="Arial"/>
                <w:b/>
                <w:bCs/>
                <w:szCs w:val="20"/>
                <w:u w:val="single"/>
              </w:rPr>
            </w:pPr>
          </w:p>
          <w:p w14:paraId="6F413258" w14:textId="77777777" w:rsidR="00272C17" w:rsidRDefault="00272C17" w:rsidP="004A76AD">
            <w:pPr>
              <w:rPr>
                <w:rFonts w:cs="Arial"/>
                <w:b/>
                <w:bCs/>
                <w:szCs w:val="20"/>
                <w:u w:val="single"/>
              </w:rPr>
            </w:pPr>
          </w:p>
          <w:p w14:paraId="33353ED3" w14:textId="77777777" w:rsidR="00272C17" w:rsidRDefault="00272C17" w:rsidP="004A76AD">
            <w:pPr>
              <w:rPr>
                <w:rFonts w:cs="Arial"/>
                <w:b/>
                <w:bCs/>
                <w:szCs w:val="20"/>
                <w:u w:val="single"/>
              </w:rPr>
            </w:pPr>
          </w:p>
          <w:p w14:paraId="1CB7EB03" w14:textId="77777777" w:rsidR="00272C17" w:rsidRDefault="00272C17" w:rsidP="004A76AD">
            <w:pPr>
              <w:rPr>
                <w:rFonts w:cs="Arial"/>
                <w:b/>
                <w:bCs/>
                <w:szCs w:val="20"/>
                <w:u w:val="single"/>
              </w:rPr>
            </w:pPr>
          </w:p>
          <w:p w14:paraId="56BF9B12" w14:textId="77777777" w:rsidR="00272C17" w:rsidRDefault="00272C17" w:rsidP="004A76AD">
            <w:pPr>
              <w:rPr>
                <w:rFonts w:cs="Arial"/>
                <w:b/>
                <w:bCs/>
                <w:szCs w:val="20"/>
                <w:u w:val="single"/>
              </w:rPr>
            </w:pPr>
          </w:p>
          <w:p w14:paraId="0FACD83C" w14:textId="77777777" w:rsidR="00272C17" w:rsidRDefault="00272C17" w:rsidP="004A76AD">
            <w:pPr>
              <w:rPr>
                <w:rFonts w:cs="Arial"/>
                <w:b/>
                <w:bCs/>
                <w:szCs w:val="20"/>
                <w:u w:val="single"/>
              </w:rPr>
            </w:pPr>
          </w:p>
          <w:p w14:paraId="74F02F57" w14:textId="77777777" w:rsidR="00272C17" w:rsidRDefault="00272C17" w:rsidP="004A76AD">
            <w:pPr>
              <w:rPr>
                <w:rFonts w:cs="Arial"/>
                <w:b/>
                <w:bCs/>
                <w:szCs w:val="20"/>
                <w:u w:val="single"/>
              </w:rPr>
            </w:pPr>
          </w:p>
        </w:tc>
      </w:tr>
    </w:tbl>
    <w:p w14:paraId="025F240F" w14:textId="77777777" w:rsidR="00272C17" w:rsidRDefault="00272C17" w:rsidP="00272C17">
      <w:pPr>
        <w:rPr>
          <w:rFonts w:cs="Arial"/>
          <w:b/>
          <w:bCs/>
          <w:szCs w:val="20"/>
          <w:u w:val="single"/>
        </w:rPr>
      </w:pPr>
    </w:p>
    <w:p w14:paraId="16F6FA44" w14:textId="3A6605D6" w:rsidR="00272C17" w:rsidRDefault="00272C17" w:rsidP="00272C17">
      <w:pPr>
        <w:rPr>
          <w:rFonts w:cs="Arial"/>
          <w:b/>
          <w:bCs/>
          <w:szCs w:val="20"/>
          <w:u w:val="single"/>
        </w:rPr>
      </w:pPr>
      <w:r>
        <w:rPr>
          <w:rFonts w:cs="Arial"/>
          <w:b/>
          <w:bCs/>
          <w:szCs w:val="20"/>
          <w:u w:val="single"/>
        </w:rPr>
        <w:t>Section 10 – What happened during the incident?</w:t>
      </w:r>
      <w:r w:rsidR="00D02F73" w:rsidRPr="00D02F73">
        <w:rPr>
          <w:rFonts w:cs="Arial"/>
          <w:b/>
          <w:bCs/>
          <w:szCs w:val="20"/>
        </w:rPr>
        <w:t xml:space="preserve"> </w:t>
      </w:r>
      <w:r w:rsidR="00D02F73" w:rsidRPr="00D02F73">
        <w:rPr>
          <w:rFonts w:cs="Arial"/>
          <w:i/>
          <w:iCs/>
          <w:szCs w:val="20"/>
        </w:rPr>
        <w:t>Please include all relevant information, a thorough explanation of what happened, who was involved, whereabouts did it occur, was any equipment being used etc.</w:t>
      </w:r>
    </w:p>
    <w:tbl>
      <w:tblPr>
        <w:tblStyle w:val="TableGrid"/>
        <w:tblW w:w="9351" w:type="dxa"/>
        <w:tblLook w:val="04A0" w:firstRow="1" w:lastRow="0" w:firstColumn="1" w:lastColumn="0" w:noHBand="0" w:noVBand="1"/>
      </w:tblPr>
      <w:tblGrid>
        <w:gridCol w:w="9351"/>
      </w:tblGrid>
      <w:tr w:rsidR="00272C17" w14:paraId="3764A24B" w14:textId="77777777" w:rsidTr="004A76AD">
        <w:trPr>
          <w:cnfStyle w:val="100000000000" w:firstRow="1" w:lastRow="0" w:firstColumn="0" w:lastColumn="0" w:oddVBand="0" w:evenVBand="0" w:oddHBand="0" w:evenHBand="0" w:firstRowFirstColumn="0" w:firstRowLastColumn="0" w:lastRowFirstColumn="0" w:lastRowLastColumn="0"/>
        </w:trPr>
        <w:tc>
          <w:tcPr>
            <w:tcW w:w="9351" w:type="dxa"/>
          </w:tcPr>
          <w:p w14:paraId="1BEBB9A1" w14:textId="77777777" w:rsidR="00272C17" w:rsidRDefault="00272C17" w:rsidP="004A76AD">
            <w:pPr>
              <w:rPr>
                <w:rFonts w:cs="Arial"/>
                <w:b/>
                <w:bCs/>
                <w:szCs w:val="20"/>
                <w:u w:val="single"/>
              </w:rPr>
            </w:pPr>
          </w:p>
          <w:p w14:paraId="3D3D2570" w14:textId="77777777" w:rsidR="00272C17" w:rsidRDefault="00272C17" w:rsidP="004A76AD">
            <w:pPr>
              <w:rPr>
                <w:rFonts w:cs="Arial"/>
                <w:b/>
                <w:bCs/>
                <w:szCs w:val="20"/>
                <w:u w:val="single"/>
              </w:rPr>
            </w:pPr>
          </w:p>
          <w:p w14:paraId="6DD20C42" w14:textId="77777777" w:rsidR="00272C17" w:rsidRDefault="00272C17" w:rsidP="004A76AD">
            <w:pPr>
              <w:rPr>
                <w:rFonts w:cs="Arial"/>
                <w:b/>
                <w:bCs/>
                <w:szCs w:val="20"/>
                <w:u w:val="single"/>
              </w:rPr>
            </w:pPr>
          </w:p>
          <w:p w14:paraId="2E2D2043" w14:textId="77777777" w:rsidR="00272C17" w:rsidRDefault="00272C17" w:rsidP="004A76AD">
            <w:pPr>
              <w:rPr>
                <w:rFonts w:cs="Arial"/>
                <w:b/>
                <w:bCs/>
                <w:szCs w:val="20"/>
                <w:u w:val="single"/>
              </w:rPr>
            </w:pPr>
          </w:p>
          <w:p w14:paraId="143B6D8E" w14:textId="77777777" w:rsidR="00272C17" w:rsidRDefault="00272C17" w:rsidP="004A76AD">
            <w:pPr>
              <w:rPr>
                <w:rFonts w:cs="Arial"/>
                <w:b/>
                <w:bCs/>
                <w:szCs w:val="20"/>
                <w:u w:val="single"/>
              </w:rPr>
            </w:pPr>
          </w:p>
          <w:p w14:paraId="46E69170" w14:textId="77777777" w:rsidR="00272C17" w:rsidRDefault="00272C17" w:rsidP="004A76AD">
            <w:pPr>
              <w:rPr>
                <w:rFonts w:cs="Arial"/>
                <w:b/>
                <w:bCs/>
                <w:szCs w:val="20"/>
                <w:u w:val="single"/>
              </w:rPr>
            </w:pPr>
          </w:p>
          <w:p w14:paraId="16666003" w14:textId="77777777" w:rsidR="00272C17" w:rsidRDefault="00272C17" w:rsidP="004A76AD">
            <w:pPr>
              <w:rPr>
                <w:rFonts w:cs="Arial"/>
                <w:b/>
                <w:bCs/>
                <w:szCs w:val="20"/>
                <w:u w:val="single"/>
              </w:rPr>
            </w:pPr>
          </w:p>
          <w:p w14:paraId="707E2343" w14:textId="77777777" w:rsidR="00272C17" w:rsidRDefault="00272C17" w:rsidP="004A76AD">
            <w:pPr>
              <w:rPr>
                <w:rFonts w:cs="Arial"/>
                <w:b/>
                <w:bCs/>
                <w:szCs w:val="20"/>
                <w:u w:val="single"/>
              </w:rPr>
            </w:pPr>
          </w:p>
          <w:p w14:paraId="321BA8D1" w14:textId="77777777" w:rsidR="00272C17" w:rsidRDefault="00272C17" w:rsidP="004A76AD">
            <w:pPr>
              <w:rPr>
                <w:rFonts w:cs="Arial"/>
                <w:b/>
                <w:bCs/>
                <w:szCs w:val="20"/>
                <w:u w:val="single"/>
              </w:rPr>
            </w:pPr>
          </w:p>
          <w:p w14:paraId="6A282DEB" w14:textId="77777777" w:rsidR="00272C17" w:rsidRDefault="00272C17" w:rsidP="004A76AD">
            <w:pPr>
              <w:rPr>
                <w:rFonts w:cs="Arial"/>
                <w:b/>
                <w:bCs/>
                <w:szCs w:val="20"/>
                <w:u w:val="single"/>
              </w:rPr>
            </w:pPr>
          </w:p>
          <w:p w14:paraId="227681F7" w14:textId="77777777" w:rsidR="00272C17" w:rsidRDefault="00272C17" w:rsidP="004A76AD">
            <w:pPr>
              <w:rPr>
                <w:rFonts w:cs="Arial"/>
                <w:b/>
                <w:bCs/>
                <w:szCs w:val="20"/>
                <w:u w:val="single"/>
              </w:rPr>
            </w:pPr>
          </w:p>
        </w:tc>
      </w:tr>
    </w:tbl>
    <w:p w14:paraId="2AB2EE9D" w14:textId="77777777" w:rsidR="00272C17" w:rsidRDefault="00272C17" w:rsidP="00272C17">
      <w:pPr>
        <w:rPr>
          <w:rFonts w:cs="Arial"/>
          <w:b/>
          <w:bCs/>
          <w:szCs w:val="20"/>
          <w:u w:val="single"/>
        </w:rPr>
      </w:pPr>
    </w:p>
    <w:p w14:paraId="2D78CEEF" w14:textId="5501595C" w:rsidR="00272C17" w:rsidRDefault="00272C17" w:rsidP="00272C17">
      <w:pPr>
        <w:rPr>
          <w:rFonts w:cs="Arial"/>
          <w:b/>
          <w:bCs/>
          <w:szCs w:val="20"/>
          <w:u w:val="single"/>
        </w:rPr>
      </w:pPr>
      <w:r>
        <w:rPr>
          <w:rFonts w:cs="Arial"/>
          <w:b/>
          <w:bCs/>
          <w:szCs w:val="20"/>
          <w:u w:val="single"/>
        </w:rPr>
        <w:t>Section 11 – What happened right after the incident?</w:t>
      </w:r>
      <w:r w:rsidR="00D02F73" w:rsidRPr="00D02F73">
        <w:rPr>
          <w:rFonts w:cs="Arial"/>
          <w:b/>
          <w:bCs/>
          <w:szCs w:val="20"/>
        </w:rPr>
        <w:t xml:space="preserve"> </w:t>
      </w:r>
      <w:r w:rsidR="00D02F73">
        <w:rPr>
          <w:rFonts w:cs="Arial"/>
          <w:i/>
          <w:iCs/>
          <w:szCs w:val="20"/>
        </w:rPr>
        <w:t>P</w:t>
      </w:r>
      <w:r w:rsidR="00D02F73" w:rsidRPr="00D02F73">
        <w:rPr>
          <w:rFonts w:cs="Arial"/>
          <w:i/>
          <w:iCs/>
          <w:szCs w:val="20"/>
        </w:rPr>
        <w:t>lease be specific i.e. has the area been made safe, was the person injured, was there any damage, was medical assistance needed etc</w:t>
      </w:r>
    </w:p>
    <w:tbl>
      <w:tblPr>
        <w:tblStyle w:val="TableGrid"/>
        <w:tblW w:w="9351" w:type="dxa"/>
        <w:tblLook w:val="04A0" w:firstRow="1" w:lastRow="0" w:firstColumn="1" w:lastColumn="0" w:noHBand="0" w:noVBand="1"/>
      </w:tblPr>
      <w:tblGrid>
        <w:gridCol w:w="9351"/>
      </w:tblGrid>
      <w:tr w:rsidR="00272C17" w14:paraId="20CD6DD6" w14:textId="77777777" w:rsidTr="004A76AD">
        <w:trPr>
          <w:cnfStyle w:val="100000000000" w:firstRow="1" w:lastRow="0" w:firstColumn="0" w:lastColumn="0" w:oddVBand="0" w:evenVBand="0" w:oddHBand="0" w:evenHBand="0" w:firstRowFirstColumn="0" w:firstRowLastColumn="0" w:lastRowFirstColumn="0" w:lastRowLastColumn="0"/>
        </w:trPr>
        <w:tc>
          <w:tcPr>
            <w:tcW w:w="9351" w:type="dxa"/>
          </w:tcPr>
          <w:p w14:paraId="0EA76EC2" w14:textId="77777777" w:rsidR="00272C17" w:rsidRDefault="00272C17" w:rsidP="004A76AD">
            <w:pPr>
              <w:rPr>
                <w:rFonts w:cs="Arial"/>
                <w:b/>
                <w:bCs/>
                <w:szCs w:val="20"/>
                <w:u w:val="single"/>
              </w:rPr>
            </w:pPr>
          </w:p>
          <w:p w14:paraId="4850CA57" w14:textId="77777777" w:rsidR="00272C17" w:rsidRDefault="00272C17" w:rsidP="004A76AD">
            <w:pPr>
              <w:rPr>
                <w:rFonts w:cs="Arial"/>
                <w:b/>
                <w:bCs/>
                <w:szCs w:val="20"/>
                <w:u w:val="single"/>
              </w:rPr>
            </w:pPr>
          </w:p>
          <w:p w14:paraId="5E6F387B" w14:textId="77777777" w:rsidR="00272C17" w:rsidRDefault="00272C17" w:rsidP="004A76AD">
            <w:pPr>
              <w:rPr>
                <w:rFonts w:cs="Arial"/>
                <w:b/>
                <w:bCs/>
                <w:szCs w:val="20"/>
                <w:u w:val="single"/>
              </w:rPr>
            </w:pPr>
          </w:p>
          <w:p w14:paraId="6BD6AE75" w14:textId="77777777" w:rsidR="00272C17" w:rsidRDefault="00272C17" w:rsidP="004A76AD">
            <w:pPr>
              <w:rPr>
                <w:rFonts w:cs="Arial"/>
                <w:b/>
                <w:bCs/>
                <w:szCs w:val="20"/>
                <w:u w:val="single"/>
              </w:rPr>
            </w:pPr>
          </w:p>
          <w:p w14:paraId="25EFAE4D" w14:textId="77777777" w:rsidR="00272C17" w:rsidRDefault="00272C17" w:rsidP="004A76AD">
            <w:pPr>
              <w:rPr>
                <w:rFonts w:cs="Arial"/>
                <w:b/>
                <w:bCs/>
                <w:szCs w:val="20"/>
                <w:u w:val="single"/>
              </w:rPr>
            </w:pPr>
          </w:p>
          <w:p w14:paraId="76FE73BF" w14:textId="77777777" w:rsidR="00272C17" w:rsidRDefault="00272C17" w:rsidP="004A76AD">
            <w:pPr>
              <w:rPr>
                <w:rFonts w:cs="Arial"/>
                <w:b/>
                <w:bCs/>
                <w:szCs w:val="20"/>
                <w:u w:val="single"/>
              </w:rPr>
            </w:pPr>
          </w:p>
          <w:p w14:paraId="1AAB53EF" w14:textId="77777777" w:rsidR="00272C17" w:rsidRDefault="00272C17" w:rsidP="004A76AD">
            <w:pPr>
              <w:rPr>
                <w:rFonts w:cs="Arial"/>
                <w:b/>
                <w:bCs/>
                <w:szCs w:val="20"/>
                <w:u w:val="single"/>
              </w:rPr>
            </w:pPr>
          </w:p>
          <w:p w14:paraId="39BFC0E1" w14:textId="77777777" w:rsidR="00272C17" w:rsidRDefault="00272C17" w:rsidP="004A76AD">
            <w:pPr>
              <w:rPr>
                <w:rFonts w:cs="Arial"/>
                <w:b/>
                <w:bCs/>
                <w:szCs w:val="20"/>
                <w:u w:val="single"/>
              </w:rPr>
            </w:pPr>
          </w:p>
          <w:p w14:paraId="0C575567" w14:textId="77777777" w:rsidR="00272C17" w:rsidRDefault="00272C17" w:rsidP="004A76AD">
            <w:pPr>
              <w:rPr>
                <w:rFonts w:cs="Arial"/>
                <w:b/>
                <w:bCs/>
                <w:szCs w:val="20"/>
                <w:u w:val="single"/>
              </w:rPr>
            </w:pPr>
          </w:p>
          <w:p w14:paraId="3710F680" w14:textId="77777777" w:rsidR="00272C17" w:rsidRDefault="00272C17" w:rsidP="004A76AD">
            <w:pPr>
              <w:rPr>
                <w:rFonts w:cs="Arial"/>
                <w:b/>
                <w:bCs/>
                <w:szCs w:val="20"/>
                <w:u w:val="single"/>
              </w:rPr>
            </w:pPr>
          </w:p>
        </w:tc>
      </w:tr>
    </w:tbl>
    <w:p w14:paraId="4C6DDC41" w14:textId="77777777" w:rsidR="00272C17" w:rsidRPr="00272C17" w:rsidRDefault="00272C17" w:rsidP="00272C17">
      <w:pPr>
        <w:pStyle w:val="BodyText"/>
      </w:pPr>
    </w:p>
    <w:sectPr w:rsidR="00272C17" w:rsidRPr="00272C17" w:rsidSect="00C052E8">
      <w:headerReference w:type="even" r:id="rId12"/>
      <w:footerReference w:type="default" r:id="rId13"/>
      <w:headerReference w:type="first" r:id="rId14"/>
      <w:pgSz w:w="11909" w:h="16834" w:code="9"/>
      <w:pgMar w:top="1008" w:right="1022" w:bottom="720" w:left="1152" w:header="72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3341E" w14:textId="77777777" w:rsidR="00ED166F" w:rsidRDefault="00ED166F">
      <w:r>
        <w:separator/>
      </w:r>
    </w:p>
  </w:endnote>
  <w:endnote w:type="continuationSeparator" w:id="0">
    <w:p w14:paraId="30E61391" w14:textId="77777777" w:rsidR="00ED166F" w:rsidRDefault="00ED166F">
      <w:r>
        <w:continuationSeparator/>
      </w:r>
    </w:p>
  </w:endnote>
  <w:endnote w:type="continuationNotice" w:id="1">
    <w:p w14:paraId="0474553B" w14:textId="77777777" w:rsidR="00ED166F" w:rsidRDefault="00ED16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 w:fontKey="{63860F3E-6F0E-4E61-A8E8-77C629D034FA}"/>
  </w:font>
  <w:font w:name="Cambria">
    <w:panose1 w:val="02040503050406030204"/>
    <w:charset w:val="00"/>
    <w:family w:val="roman"/>
    <w:pitch w:val="variable"/>
    <w:sig w:usb0="E00006FF" w:usb1="420024FF" w:usb2="02000000" w:usb3="00000000" w:csb0="0000019F" w:csb1="00000000"/>
    <w:embedRegular r:id="rId2" w:fontKey="{C5EBD8C8-4C96-4622-BF5F-83F357B1652A}"/>
    <w:embedBold r:id="rId3" w:fontKey="{2B4922A0-A5FD-44F5-8EF3-354B666E4A12}"/>
    <w:embedItalic r:id="rId4" w:fontKey="{94220FD2-31B3-4AF3-9D4F-D8CB12522D8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A87BBD0B-922F-4E14-9AE6-6912289EEA6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18" w:space="0" w:color="C0C0C0"/>
        <w:insideH w:val="single" w:sz="18" w:space="0" w:color="C0C0C0"/>
      </w:tblBorders>
      <w:tblCellMar>
        <w:left w:w="0" w:type="dxa"/>
        <w:right w:w="0" w:type="dxa"/>
      </w:tblCellMar>
      <w:tblLook w:val="01E0" w:firstRow="1" w:lastRow="1" w:firstColumn="1" w:lastColumn="1" w:noHBand="0" w:noVBand="0"/>
    </w:tblPr>
    <w:tblGrid>
      <w:gridCol w:w="2592"/>
      <w:gridCol w:w="4752"/>
      <w:gridCol w:w="2437"/>
    </w:tblGrid>
    <w:tr w:rsidR="0013539B" w:rsidRPr="00AB5459" w14:paraId="0C546A72" w14:textId="77777777" w:rsidTr="0013539B">
      <w:tc>
        <w:tcPr>
          <w:tcW w:w="2592" w:type="dxa"/>
        </w:tcPr>
        <w:p w14:paraId="0C546A6D" w14:textId="6C7E795A" w:rsidR="0013539B" w:rsidRPr="00AB5459" w:rsidRDefault="0013539B" w:rsidP="00554CC7">
          <w:pPr>
            <w:pStyle w:val="Footer"/>
          </w:pPr>
          <w:r w:rsidRPr="00AB5459">
            <w:t>Arqiva Limited</w:t>
          </w:r>
          <w:r>
            <w:t xml:space="preserve"> 20</w:t>
          </w:r>
          <w:r w:rsidR="002E413A">
            <w:t>2</w:t>
          </w:r>
          <w:r w:rsidR="005D20E9">
            <w:t>4</w:t>
          </w:r>
        </w:p>
      </w:tc>
      <w:tc>
        <w:tcPr>
          <w:tcW w:w="4752" w:type="dxa"/>
        </w:tcPr>
        <w:p w14:paraId="0C546A6E" w14:textId="77777777" w:rsidR="0013539B" w:rsidRPr="00AB5459" w:rsidRDefault="0013539B" w:rsidP="005D20E9">
          <w:pPr>
            <w:pStyle w:val="Footer"/>
            <w:jc w:val="center"/>
          </w:pPr>
          <w:r w:rsidRPr="00C92695">
            <w:rPr>
              <w:b/>
            </w:rPr>
            <w:t>UNCONTROLLED</w:t>
          </w:r>
          <w:r w:rsidRPr="00AB5459">
            <w:t xml:space="preserve"> COPY ONCE PRINTED</w:t>
          </w:r>
        </w:p>
        <w:p w14:paraId="0C546A6F" w14:textId="77777777" w:rsidR="0013539B" w:rsidRPr="00AB5459" w:rsidRDefault="0013539B" w:rsidP="005D20E9">
          <w:pPr>
            <w:pStyle w:val="Footer"/>
            <w:jc w:val="center"/>
          </w:pPr>
          <w:r>
            <w:t>Company Confidential</w:t>
          </w:r>
        </w:p>
      </w:tc>
      <w:tc>
        <w:tcPr>
          <w:tcW w:w="2437" w:type="dxa"/>
        </w:tcPr>
        <w:p w14:paraId="0C546A70" w14:textId="68F1D7A3" w:rsidR="0013539B" w:rsidRPr="00AB5459" w:rsidRDefault="0013539B" w:rsidP="005D20E9">
          <w:pPr>
            <w:pStyle w:val="Footer"/>
            <w:jc w:val="center"/>
          </w:pPr>
          <w:r w:rsidRPr="00AB5459">
            <w:t xml:space="preserve">Page </w:t>
          </w:r>
          <w:r w:rsidRPr="00AB5459">
            <w:fldChar w:fldCharType="begin"/>
          </w:r>
          <w:r w:rsidRPr="00AB5459">
            <w:instrText xml:space="preserve"> PAGE </w:instrText>
          </w:r>
          <w:r w:rsidRPr="00AB5459">
            <w:fldChar w:fldCharType="separate"/>
          </w:r>
          <w:r w:rsidR="00806FDC">
            <w:rPr>
              <w:noProof/>
            </w:rPr>
            <w:t>1</w:t>
          </w:r>
          <w:r w:rsidRPr="00AB5459">
            <w:fldChar w:fldCharType="end"/>
          </w:r>
          <w:r w:rsidRPr="00AB5459">
            <w:t xml:space="preserve"> of </w:t>
          </w:r>
          <w:r w:rsidR="009E4D6C">
            <w:rPr>
              <w:noProof/>
            </w:rPr>
            <w:fldChar w:fldCharType="begin"/>
          </w:r>
          <w:r w:rsidR="009E4D6C">
            <w:rPr>
              <w:noProof/>
            </w:rPr>
            <w:instrText xml:space="preserve"> NUMPAGES </w:instrText>
          </w:r>
          <w:r w:rsidR="009E4D6C">
            <w:rPr>
              <w:noProof/>
            </w:rPr>
            <w:fldChar w:fldCharType="separate"/>
          </w:r>
          <w:r w:rsidR="00806FDC">
            <w:rPr>
              <w:noProof/>
            </w:rPr>
            <w:t>1</w:t>
          </w:r>
          <w:r w:rsidR="009E4D6C">
            <w:rPr>
              <w:noProof/>
            </w:rPr>
            <w:fldChar w:fldCharType="end"/>
          </w:r>
        </w:p>
        <w:p w14:paraId="0C546A71" w14:textId="77777777" w:rsidR="0013539B" w:rsidRPr="00AB5459" w:rsidRDefault="0013539B" w:rsidP="005D20E9">
          <w:pPr>
            <w:pStyle w:val="Footer"/>
            <w:jc w:val="right"/>
          </w:pPr>
          <w:r w:rsidRPr="009F5585">
            <w:rPr>
              <w:color w:val="FFFFFF"/>
            </w:rPr>
            <w:t>IM2221.8</w:t>
          </w:r>
        </w:p>
      </w:tc>
    </w:tr>
    <w:tr w:rsidR="0013539B" w:rsidRPr="00AB5459" w14:paraId="0C546A76" w14:textId="77777777" w:rsidTr="0013539B">
      <w:tc>
        <w:tcPr>
          <w:tcW w:w="2592" w:type="dxa"/>
        </w:tcPr>
        <w:p w14:paraId="0C546A73" w14:textId="0B01516B" w:rsidR="0013539B" w:rsidRPr="00AB5459" w:rsidRDefault="0013296D" w:rsidP="005D20E9">
          <w:pPr>
            <w:pStyle w:val="Footer"/>
          </w:pPr>
          <w:r w:rsidRPr="0013296D">
            <w:t>SHE-FT-211</w:t>
          </w:r>
          <w:r w:rsidR="00224709">
            <w:t xml:space="preserve"> 1.0</w:t>
          </w:r>
        </w:p>
      </w:tc>
      <w:tc>
        <w:tcPr>
          <w:tcW w:w="4752" w:type="dxa"/>
        </w:tcPr>
        <w:p w14:paraId="0C546A74" w14:textId="77777777" w:rsidR="0013539B" w:rsidRPr="00C92695" w:rsidRDefault="0013539B" w:rsidP="005D20E9">
          <w:pPr>
            <w:pStyle w:val="Footer"/>
            <w:jc w:val="center"/>
            <w:rPr>
              <w:b/>
            </w:rPr>
          </w:pPr>
        </w:p>
      </w:tc>
      <w:tc>
        <w:tcPr>
          <w:tcW w:w="2437" w:type="dxa"/>
        </w:tcPr>
        <w:p w14:paraId="0C546A75" w14:textId="77777777" w:rsidR="0013539B" w:rsidRPr="00AB5459" w:rsidRDefault="0013539B" w:rsidP="005D20E9">
          <w:pPr>
            <w:pStyle w:val="Footer"/>
            <w:jc w:val="center"/>
          </w:pPr>
        </w:p>
      </w:tc>
    </w:tr>
  </w:tbl>
  <w:p w14:paraId="0C546A77" w14:textId="77777777" w:rsidR="00C455E3" w:rsidRPr="00673935" w:rsidRDefault="00C455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3034E" w14:textId="77777777" w:rsidR="00ED166F" w:rsidRDefault="00ED166F">
      <w:r>
        <w:separator/>
      </w:r>
    </w:p>
  </w:footnote>
  <w:footnote w:type="continuationSeparator" w:id="0">
    <w:p w14:paraId="5A62CDDA" w14:textId="77777777" w:rsidR="00ED166F" w:rsidRDefault="00ED166F">
      <w:r>
        <w:continuationSeparator/>
      </w:r>
    </w:p>
  </w:footnote>
  <w:footnote w:type="continuationNotice" w:id="1">
    <w:p w14:paraId="18D40A59" w14:textId="77777777" w:rsidR="00ED166F" w:rsidRDefault="00ED16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6A6B" w14:textId="77777777" w:rsidR="0069227E" w:rsidRDefault="00000000">
    <w:pPr>
      <w:pStyle w:val="Header"/>
    </w:pPr>
    <w:r>
      <w:rPr>
        <w:noProof/>
      </w:rPr>
      <w:pict w14:anchorId="0C546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35800" o:spid="_x0000_s1054" type="#_x0000_t136" style="position:absolute;margin-left:0;margin-top:0;width:572.7pt;height:114.5pt;rotation:315;z-index:-251658239;mso-position-horizontal:center;mso-position-horizontal-relative:margin;mso-position-vertical:center;mso-position-vertical-relative:margin" o:allowincell="f" fillcolor="#b4c6e7" stroked="f">
          <v:fill opacity=".5"/>
          <v:textpath style="font-family:&quot;Arial&quot;;font-size:1pt" string="Draft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6A78" w14:textId="77777777" w:rsidR="0069227E" w:rsidRDefault="00000000">
    <w:pPr>
      <w:pStyle w:val="Header"/>
    </w:pPr>
    <w:r>
      <w:rPr>
        <w:noProof/>
      </w:rPr>
      <w:pict w14:anchorId="0C546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35799" o:spid="_x0000_s1053" type="#_x0000_t136" style="position:absolute;margin-left:0;margin-top:0;width:572.7pt;height:114.5pt;rotation:315;z-index:-251658240;mso-position-horizontal:center;mso-position-horizontal-relative:margin;mso-position-vertical:center;mso-position-vertical-relative:margin" o:allowincell="f" fillcolor="#b4c6e7" stroked="f">
          <v:fill opacity=".5"/>
          <v:textpath style="font-family:&quot;Arial&quot;;font-size:1pt" string="Draft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084CDC0"/>
    <w:lvl w:ilvl="0">
      <w:start w:val="1"/>
      <w:numFmt w:val="decimal"/>
      <w:pStyle w:val="ListNumber5"/>
      <w:lvlText w:val="%1."/>
      <w:lvlJc w:val="left"/>
      <w:pPr>
        <w:tabs>
          <w:tab w:val="num" w:pos="2268"/>
        </w:tabs>
        <w:ind w:left="2268" w:hanging="397"/>
      </w:pPr>
      <w:rPr>
        <w:rFonts w:hint="default"/>
      </w:rPr>
    </w:lvl>
  </w:abstractNum>
  <w:abstractNum w:abstractNumId="1" w15:restartNumberingAfterBreak="0">
    <w:nsid w:val="FFFFFF7D"/>
    <w:multiLevelType w:val="hybridMultilevel"/>
    <w:tmpl w:val="7AB63A66"/>
    <w:lvl w:ilvl="0" w:tplc="82DCD67C">
      <w:start w:val="1"/>
      <w:numFmt w:val="decimal"/>
      <w:pStyle w:val="ListNumber4"/>
      <w:lvlText w:val="%1."/>
      <w:lvlJc w:val="left"/>
      <w:pPr>
        <w:tabs>
          <w:tab w:val="num" w:pos="1871"/>
        </w:tabs>
        <w:ind w:left="1871" w:hanging="397"/>
      </w:pPr>
      <w:rPr>
        <w:rFonts w:hint="default"/>
      </w:rPr>
    </w:lvl>
    <w:lvl w:ilvl="1" w:tplc="DA42CDC0">
      <w:numFmt w:val="decimal"/>
      <w:lvlText w:val=""/>
      <w:lvlJc w:val="left"/>
    </w:lvl>
    <w:lvl w:ilvl="2" w:tplc="FDF692B6">
      <w:numFmt w:val="decimal"/>
      <w:lvlText w:val=""/>
      <w:lvlJc w:val="left"/>
    </w:lvl>
    <w:lvl w:ilvl="3" w:tplc="D41A6252">
      <w:numFmt w:val="decimal"/>
      <w:lvlText w:val=""/>
      <w:lvlJc w:val="left"/>
    </w:lvl>
    <w:lvl w:ilvl="4" w:tplc="732493E6">
      <w:numFmt w:val="decimal"/>
      <w:lvlText w:val=""/>
      <w:lvlJc w:val="left"/>
    </w:lvl>
    <w:lvl w:ilvl="5" w:tplc="5F5EFB32">
      <w:numFmt w:val="decimal"/>
      <w:lvlText w:val=""/>
      <w:lvlJc w:val="left"/>
    </w:lvl>
    <w:lvl w:ilvl="6" w:tplc="776614D2">
      <w:numFmt w:val="decimal"/>
      <w:lvlText w:val=""/>
      <w:lvlJc w:val="left"/>
    </w:lvl>
    <w:lvl w:ilvl="7" w:tplc="2A1E1844">
      <w:numFmt w:val="decimal"/>
      <w:lvlText w:val=""/>
      <w:lvlJc w:val="left"/>
    </w:lvl>
    <w:lvl w:ilvl="8" w:tplc="2F4AA92A">
      <w:numFmt w:val="decimal"/>
      <w:lvlText w:val=""/>
      <w:lvlJc w:val="left"/>
    </w:lvl>
  </w:abstractNum>
  <w:abstractNum w:abstractNumId="2" w15:restartNumberingAfterBreak="0">
    <w:nsid w:val="FFFFFF7E"/>
    <w:multiLevelType w:val="hybridMultilevel"/>
    <w:tmpl w:val="497478D2"/>
    <w:lvl w:ilvl="0" w:tplc="72C444A0">
      <w:start w:val="1"/>
      <w:numFmt w:val="decimal"/>
      <w:pStyle w:val="ListNumber3"/>
      <w:lvlText w:val="%1."/>
      <w:lvlJc w:val="left"/>
      <w:pPr>
        <w:tabs>
          <w:tab w:val="num" w:pos="1474"/>
        </w:tabs>
        <w:ind w:left="1474" w:hanging="397"/>
      </w:pPr>
      <w:rPr>
        <w:rFonts w:hint="default"/>
      </w:rPr>
    </w:lvl>
    <w:lvl w:ilvl="1" w:tplc="3EDAA606">
      <w:numFmt w:val="decimal"/>
      <w:lvlText w:val=""/>
      <w:lvlJc w:val="left"/>
    </w:lvl>
    <w:lvl w:ilvl="2" w:tplc="CC8EF0CE">
      <w:numFmt w:val="decimal"/>
      <w:lvlText w:val=""/>
      <w:lvlJc w:val="left"/>
    </w:lvl>
    <w:lvl w:ilvl="3" w:tplc="C9E04346">
      <w:numFmt w:val="decimal"/>
      <w:lvlText w:val=""/>
      <w:lvlJc w:val="left"/>
    </w:lvl>
    <w:lvl w:ilvl="4" w:tplc="332C657C">
      <w:numFmt w:val="decimal"/>
      <w:lvlText w:val=""/>
      <w:lvlJc w:val="left"/>
    </w:lvl>
    <w:lvl w:ilvl="5" w:tplc="DB5E4352">
      <w:numFmt w:val="decimal"/>
      <w:lvlText w:val=""/>
      <w:lvlJc w:val="left"/>
    </w:lvl>
    <w:lvl w:ilvl="6" w:tplc="342867C2">
      <w:numFmt w:val="decimal"/>
      <w:lvlText w:val=""/>
      <w:lvlJc w:val="left"/>
    </w:lvl>
    <w:lvl w:ilvl="7" w:tplc="F8AC9EE4">
      <w:numFmt w:val="decimal"/>
      <w:lvlText w:val=""/>
      <w:lvlJc w:val="left"/>
    </w:lvl>
    <w:lvl w:ilvl="8" w:tplc="3DC2BFCC">
      <w:numFmt w:val="decimal"/>
      <w:lvlText w:val=""/>
      <w:lvlJc w:val="left"/>
    </w:lvl>
  </w:abstractNum>
  <w:abstractNum w:abstractNumId="3" w15:restartNumberingAfterBreak="0">
    <w:nsid w:val="FFFFFF7F"/>
    <w:multiLevelType w:val="multilevel"/>
    <w:tmpl w:val="6CCA1F26"/>
    <w:lvl w:ilvl="0">
      <w:start w:val="1"/>
      <w:numFmt w:val="decimal"/>
      <w:pStyle w:val="ListNumber2"/>
      <w:lvlText w:val="%1."/>
      <w:lvlJc w:val="left"/>
      <w:pPr>
        <w:tabs>
          <w:tab w:val="num" w:pos="1077"/>
        </w:tabs>
        <w:ind w:left="1077" w:hanging="397"/>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hybridMultilevel"/>
    <w:tmpl w:val="B75CD5DE"/>
    <w:lvl w:ilvl="0" w:tplc="9BE41242">
      <w:start w:val="1"/>
      <w:numFmt w:val="bullet"/>
      <w:pStyle w:val="ListBullet5"/>
      <w:lvlText w:val=""/>
      <w:lvlJc w:val="left"/>
      <w:pPr>
        <w:tabs>
          <w:tab w:val="num" w:pos="2377"/>
        </w:tabs>
        <w:ind w:left="2377" w:hanging="397"/>
      </w:pPr>
      <w:rPr>
        <w:rFonts w:ascii="Symbol" w:hAnsi="Symbol" w:hint="default"/>
        <w:color w:val="auto"/>
      </w:rPr>
    </w:lvl>
    <w:lvl w:ilvl="1" w:tplc="B87AA532">
      <w:numFmt w:val="decimal"/>
      <w:lvlText w:val=""/>
      <w:lvlJc w:val="left"/>
    </w:lvl>
    <w:lvl w:ilvl="2" w:tplc="FCDE748E">
      <w:numFmt w:val="decimal"/>
      <w:lvlText w:val=""/>
      <w:lvlJc w:val="left"/>
    </w:lvl>
    <w:lvl w:ilvl="3" w:tplc="FC6094E4">
      <w:numFmt w:val="decimal"/>
      <w:lvlText w:val=""/>
      <w:lvlJc w:val="left"/>
    </w:lvl>
    <w:lvl w:ilvl="4" w:tplc="710087A8">
      <w:numFmt w:val="decimal"/>
      <w:lvlText w:val=""/>
      <w:lvlJc w:val="left"/>
    </w:lvl>
    <w:lvl w:ilvl="5" w:tplc="BF0223F0">
      <w:numFmt w:val="decimal"/>
      <w:lvlText w:val=""/>
      <w:lvlJc w:val="left"/>
    </w:lvl>
    <w:lvl w:ilvl="6" w:tplc="07BE6298">
      <w:numFmt w:val="decimal"/>
      <w:lvlText w:val=""/>
      <w:lvlJc w:val="left"/>
    </w:lvl>
    <w:lvl w:ilvl="7" w:tplc="C81675AA">
      <w:numFmt w:val="decimal"/>
      <w:lvlText w:val=""/>
      <w:lvlJc w:val="left"/>
    </w:lvl>
    <w:lvl w:ilvl="8" w:tplc="573887B2">
      <w:numFmt w:val="decimal"/>
      <w:lvlText w:val=""/>
      <w:lvlJc w:val="left"/>
    </w:lvl>
  </w:abstractNum>
  <w:abstractNum w:abstractNumId="5" w15:restartNumberingAfterBreak="0">
    <w:nsid w:val="FFFFFF81"/>
    <w:multiLevelType w:val="multilevel"/>
    <w:tmpl w:val="0DE0A286"/>
    <w:lvl w:ilvl="0">
      <w:start w:val="1"/>
      <w:numFmt w:val="bullet"/>
      <w:pStyle w:val="ListBullet4"/>
      <w:lvlText w:val=""/>
      <w:lvlJc w:val="left"/>
      <w:pPr>
        <w:tabs>
          <w:tab w:val="num" w:pos="1937"/>
        </w:tabs>
        <w:ind w:left="1937" w:hanging="397"/>
      </w:pPr>
      <w:rPr>
        <w:rFonts w:ascii="Symbol" w:hAnsi="Symbol" w:hint="default"/>
        <w:color w:val="auto"/>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3"/>
    <w:multiLevelType w:val="multilevel"/>
    <w:tmpl w:val="9CCA7500"/>
    <w:lvl w:ilvl="0">
      <w:start w:val="1"/>
      <w:numFmt w:val="bullet"/>
      <w:pStyle w:val="ListBullet2"/>
      <w:lvlText w:val=""/>
      <w:lvlJc w:val="left"/>
      <w:pPr>
        <w:tabs>
          <w:tab w:val="num" w:pos="1099"/>
        </w:tabs>
        <w:ind w:left="1099" w:hanging="39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8"/>
    <w:multiLevelType w:val="multilevel"/>
    <w:tmpl w:val="4A54D414"/>
    <w:lvl w:ilvl="0">
      <w:start w:val="1"/>
      <w:numFmt w:val="decimal"/>
      <w:pStyle w:val="ListNumber"/>
      <w:lvlText w:val="%1."/>
      <w:lvlJc w:val="left"/>
      <w:pPr>
        <w:tabs>
          <w:tab w:val="num" w:pos="680"/>
        </w:tabs>
        <w:ind w:left="680" w:hanging="396"/>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hybridMultilevel"/>
    <w:tmpl w:val="BCEE7C04"/>
    <w:lvl w:ilvl="0" w:tplc="4148D9FC">
      <w:start w:val="1"/>
      <w:numFmt w:val="bullet"/>
      <w:pStyle w:val="ListBullet"/>
      <w:lvlText w:val=""/>
      <w:lvlJc w:val="left"/>
      <w:pPr>
        <w:ind w:left="648" w:hanging="360"/>
      </w:pPr>
      <w:rPr>
        <w:rFonts w:ascii="Symbol" w:hAnsi="Symbol" w:hint="default"/>
        <w:color w:val="00528E"/>
        <w:sz w:val="20"/>
        <w:szCs w:val="20"/>
      </w:rPr>
    </w:lvl>
    <w:lvl w:ilvl="1" w:tplc="34F6294E">
      <w:numFmt w:val="decimal"/>
      <w:lvlText w:val=""/>
      <w:lvlJc w:val="left"/>
    </w:lvl>
    <w:lvl w:ilvl="2" w:tplc="16D2E936">
      <w:numFmt w:val="decimal"/>
      <w:lvlText w:val=""/>
      <w:lvlJc w:val="left"/>
    </w:lvl>
    <w:lvl w:ilvl="3" w:tplc="78442404">
      <w:numFmt w:val="decimal"/>
      <w:lvlText w:val=""/>
      <w:lvlJc w:val="left"/>
    </w:lvl>
    <w:lvl w:ilvl="4" w:tplc="2F4252FC">
      <w:numFmt w:val="decimal"/>
      <w:lvlText w:val=""/>
      <w:lvlJc w:val="left"/>
    </w:lvl>
    <w:lvl w:ilvl="5" w:tplc="0FA21FD8">
      <w:numFmt w:val="decimal"/>
      <w:lvlText w:val=""/>
      <w:lvlJc w:val="left"/>
    </w:lvl>
    <w:lvl w:ilvl="6" w:tplc="F4B8E820">
      <w:numFmt w:val="decimal"/>
      <w:lvlText w:val=""/>
      <w:lvlJc w:val="left"/>
    </w:lvl>
    <w:lvl w:ilvl="7" w:tplc="D2245A44">
      <w:numFmt w:val="decimal"/>
      <w:lvlText w:val=""/>
      <w:lvlJc w:val="left"/>
    </w:lvl>
    <w:lvl w:ilvl="8" w:tplc="48C060A4">
      <w:numFmt w:val="decimal"/>
      <w:lvlText w:val=""/>
      <w:lvlJc w:val="left"/>
    </w:lvl>
  </w:abstractNum>
  <w:abstractNum w:abstractNumId="9" w15:restartNumberingAfterBreak="0">
    <w:nsid w:val="065758B8"/>
    <w:multiLevelType w:val="hybridMultilevel"/>
    <w:tmpl w:val="890406EC"/>
    <w:lvl w:ilvl="0" w:tplc="92FC5BCA">
      <w:numFmt w:val="bullet"/>
      <w:lvlText w:val=""/>
      <w:lvlJc w:val="left"/>
      <w:pPr>
        <w:ind w:left="1080" w:hanging="720"/>
      </w:pPr>
      <w:rPr>
        <w:rFonts w:ascii="Symbol" w:eastAsia="Times New Roman" w:hAnsi="Symbol" w:cs="Arial" w:hint="default"/>
      </w:rPr>
    </w:lvl>
    <w:lvl w:ilvl="1" w:tplc="B1D6CFA0">
      <w:numFmt w:val="bullet"/>
      <w:lvlText w:val="•"/>
      <w:lvlJc w:val="left"/>
      <w:pPr>
        <w:ind w:left="1800" w:hanging="720"/>
      </w:pPr>
      <w:rPr>
        <w:rFonts w:ascii="Arial" w:eastAsia="Times New Roman" w:hAnsi="Arial" w:cs="Aria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0661DD"/>
    <w:multiLevelType w:val="hybridMultilevel"/>
    <w:tmpl w:val="64AA4DE4"/>
    <w:lvl w:ilvl="0" w:tplc="92FC5BC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F22176"/>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254171"/>
    <w:multiLevelType w:val="hybridMultilevel"/>
    <w:tmpl w:val="C99E2A78"/>
    <w:lvl w:ilvl="0" w:tplc="834C91E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94F19"/>
    <w:multiLevelType w:val="hybridMultilevel"/>
    <w:tmpl w:val="7532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94E30"/>
    <w:multiLevelType w:val="hybridMultilevel"/>
    <w:tmpl w:val="82D2501E"/>
    <w:lvl w:ilvl="0" w:tplc="1F2E8792">
      <w:start w:val="1"/>
      <w:numFmt w:val="decimal"/>
      <w:lvlText w:val="%1."/>
      <w:lvlJc w:val="left"/>
      <w:pPr>
        <w:ind w:left="720" w:hanging="360"/>
      </w:pPr>
    </w:lvl>
    <w:lvl w:ilvl="1" w:tplc="792C0CBC">
      <w:start w:val="1"/>
      <w:numFmt w:val="lowerLetter"/>
      <w:lvlText w:val="%2."/>
      <w:lvlJc w:val="left"/>
      <w:pPr>
        <w:ind w:left="1440" w:hanging="360"/>
      </w:pPr>
    </w:lvl>
    <w:lvl w:ilvl="2" w:tplc="F7681688">
      <w:start w:val="1"/>
      <w:numFmt w:val="lowerRoman"/>
      <w:lvlText w:val="%3."/>
      <w:lvlJc w:val="right"/>
      <w:pPr>
        <w:ind w:left="2160" w:hanging="180"/>
      </w:pPr>
    </w:lvl>
    <w:lvl w:ilvl="3" w:tplc="DBF85AC2">
      <w:start w:val="1"/>
      <w:numFmt w:val="decimal"/>
      <w:lvlText w:val="%4."/>
      <w:lvlJc w:val="left"/>
      <w:pPr>
        <w:ind w:left="2880" w:hanging="360"/>
      </w:pPr>
    </w:lvl>
    <w:lvl w:ilvl="4" w:tplc="55FAAEC6">
      <w:start w:val="1"/>
      <w:numFmt w:val="lowerLetter"/>
      <w:lvlText w:val="%5."/>
      <w:lvlJc w:val="left"/>
      <w:pPr>
        <w:ind w:left="3600" w:hanging="360"/>
      </w:pPr>
    </w:lvl>
    <w:lvl w:ilvl="5" w:tplc="6142B94A">
      <w:start w:val="1"/>
      <w:numFmt w:val="lowerRoman"/>
      <w:lvlText w:val="%6."/>
      <w:lvlJc w:val="right"/>
      <w:pPr>
        <w:ind w:left="4320" w:hanging="180"/>
      </w:pPr>
    </w:lvl>
    <w:lvl w:ilvl="6" w:tplc="C6FA0A0E">
      <w:start w:val="1"/>
      <w:numFmt w:val="upperLetter"/>
      <w:lvlText w:val="%7."/>
      <w:lvlJc w:val="left"/>
      <w:pPr>
        <w:ind w:left="5040" w:hanging="360"/>
      </w:pPr>
    </w:lvl>
    <w:lvl w:ilvl="7" w:tplc="324269B8">
      <w:start w:val="1"/>
      <w:numFmt w:val="lowerLetter"/>
      <w:lvlText w:val="%8."/>
      <w:lvlJc w:val="left"/>
      <w:pPr>
        <w:ind w:left="5760" w:hanging="360"/>
      </w:pPr>
    </w:lvl>
    <w:lvl w:ilvl="8" w:tplc="23BA1436">
      <w:start w:val="1"/>
      <w:numFmt w:val="lowerRoman"/>
      <w:lvlText w:val="%9."/>
      <w:lvlJc w:val="right"/>
      <w:pPr>
        <w:ind w:left="6480" w:hanging="180"/>
      </w:pPr>
    </w:lvl>
  </w:abstractNum>
  <w:abstractNum w:abstractNumId="15" w15:restartNumberingAfterBreak="0">
    <w:nsid w:val="338D5ADE"/>
    <w:multiLevelType w:val="hybridMultilevel"/>
    <w:tmpl w:val="D29E9BA8"/>
    <w:lvl w:ilvl="0" w:tplc="92FC5BCA">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F523A"/>
    <w:multiLevelType w:val="hybridMultilevel"/>
    <w:tmpl w:val="3EEEAC06"/>
    <w:lvl w:ilvl="0" w:tplc="895AAA8C">
      <w:start w:val="1"/>
      <w:numFmt w:val="bullet"/>
      <w:lvlText w:val=""/>
      <w:lvlJc w:val="left"/>
      <w:pPr>
        <w:tabs>
          <w:tab w:val="num" w:pos="144"/>
        </w:tabs>
        <w:ind w:left="144" w:hanging="144"/>
      </w:pPr>
      <w:rPr>
        <w:rFonts w:ascii="Symbol" w:hAnsi="Symbol" w:hint="default"/>
        <w:color w:val="auto"/>
        <w:sz w:val="12"/>
        <w:szCs w:val="12"/>
      </w:rPr>
    </w:lvl>
    <w:lvl w:ilvl="1" w:tplc="59269CAE" w:tentative="1">
      <w:start w:val="1"/>
      <w:numFmt w:val="bullet"/>
      <w:lvlText w:val="o"/>
      <w:lvlJc w:val="left"/>
      <w:pPr>
        <w:tabs>
          <w:tab w:val="num" w:pos="1440"/>
        </w:tabs>
        <w:ind w:left="1440" w:hanging="360"/>
      </w:pPr>
      <w:rPr>
        <w:rFonts w:ascii="Courier New" w:hAnsi="Courier New" w:cs="Courier New" w:hint="default"/>
      </w:rPr>
    </w:lvl>
    <w:lvl w:ilvl="2" w:tplc="46FC91C2" w:tentative="1">
      <w:start w:val="1"/>
      <w:numFmt w:val="bullet"/>
      <w:lvlText w:val=""/>
      <w:lvlJc w:val="left"/>
      <w:pPr>
        <w:tabs>
          <w:tab w:val="num" w:pos="2160"/>
        </w:tabs>
        <w:ind w:left="2160" w:hanging="360"/>
      </w:pPr>
      <w:rPr>
        <w:rFonts w:ascii="Wingdings" w:hAnsi="Wingdings" w:hint="default"/>
      </w:rPr>
    </w:lvl>
    <w:lvl w:ilvl="3" w:tplc="678A7090" w:tentative="1">
      <w:start w:val="1"/>
      <w:numFmt w:val="bullet"/>
      <w:lvlText w:val=""/>
      <w:lvlJc w:val="left"/>
      <w:pPr>
        <w:tabs>
          <w:tab w:val="num" w:pos="2880"/>
        </w:tabs>
        <w:ind w:left="2880" w:hanging="360"/>
      </w:pPr>
      <w:rPr>
        <w:rFonts w:ascii="Symbol" w:hAnsi="Symbol" w:hint="default"/>
      </w:rPr>
    </w:lvl>
    <w:lvl w:ilvl="4" w:tplc="BF06DD20" w:tentative="1">
      <w:start w:val="1"/>
      <w:numFmt w:val="bullet"/>
      <w:lvlText w:val="o"/>
      <w:lvlJc w:val="left"/>
      <w:pPr>
        <w:tabs>
          <w:tab w:val="num" w:pos="3600"/>
        </w:tabs>
        <w:ind w:left="3600" w:hanging="360"/>
      </w:pPr>
      <w:rPr>
        <w:rFonts w:ascii="Courier New" w:hAnsi="Courier New" w:cs="Courier New" w:hint="default"/>
      </w:rPr>
    </w:lvl>
    <w:lvl w:ilvl="5" w:tplc="CC0EBB90" w:tentative="1">
      <w:start w:val="1"/>
      <w:numFmt w:val="bullet"/>
      <w:lvlText w:val=""/>
      <w:lvlJc w:val="left"/>
      <w:pPr>
        <w:tabs>
          <w:tab w:val="num" w:pos="4320"/>
        </w:tabs>
        <w:ind w:left="4320" w:hanging="360"/>
      </w:pPr>
      <w:rPr>
        <w:rFonts w:ascii="Wingdings" w:hAnsi="Wingdings" w:hint="default"/>
      </w:rPr>
    </w:lvl>
    <w:lvl w:ilvl="6" w:tplc="1D70C6EA" w:tentative="1">
      <w:start w:val="1"/>
      <w:numFmt w:val="bullet"/>
      <w:lvlText w:val=""/>
      <w:lvlJc w:val="left"/>
      <w:pPr>
        <w:tabs>
          <w:tab w:val="num" w:pos="5040"/>
        </w:tabs>
        <w:ind w:left="5040" w:hanging="360"/>
      </w:pPr>
      <w:rPr>
        <w:rFonts w:ascii="Symbol" w:hAnsi="Symbol" w:hint="default"/>
      </w:rPr>
    </w:lvl>
    <w:lvl w:ilvl="7" w:tplc="A07C56F2" w:tentative="1">
      <w:start w:val="1"/>
      <w:numFmt w:val="bullet"/>
      <w:lvlText w:val="o"/>
      <w:lvlJc w:val="left"/>
      <w:pPr>
        <w:tabs>
          <w:tab w:val="num" w:pos="5760"/>
        </w:tabs>
        <w:ind w:left="5760" w:hanging="360"/>
      </w:pPr>
      <w:rPr>
        <w:rFonts w:ascii="Courier New" w:hAnsi="Courier New" w:cs="Courier New" w:hint="default"/>
      </w:rPr>
    </w:lvl>
    <w:lvl w:ilvl="8" w:tplc="037293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F38D4"/>
    <w:multiLevelType w:val="multilevel"/>
    <w:tmpl w:val="1C10E54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1008"/>
        </w:tabs>
        <w:ind w:left="1008" w:hanging="1008"/>
      </w:pPr>
      <w:rPr>
        <w:rFonts w:hint="default"/>
      </w:rPr>
    </w:lvl>
    <w:lvl w:ilvl="4">
      <w:start w:val="1"/>
      <w:numFmt w:val="decimal"/>
      <w:pStyle w:val="Heading5"/>
      <w:lvlText w:val="%1.%2.%3.%4.%5"/>
      <w:lvlJc w:val="left"/>
      <w:pPr>
        <w:tabs>
          <w:tab w:val="num" w:pos="1152"/>
        </w:tabs>
        <w:ind w:left="1152" w:hanging="1152"/>
      </w:pPr>
      <w:rPr>
        <w:rFonts w:hint="default"/>
      </w:rPr>
    </w:lvl>
    <w:lvl w:ilvl="5">
      <w:start w:val="1"/>
      <w:numFmt w:val="upperLetter"/>
      <w:pStyle w:val="Heading6"/>
      <w:lvlText w:val="Appendix %6"/>
      <w:lvlJc w:val="left"/>
      <w:pPr>
        <w:tabs>
          <w:tab w:val="num" w:pos="1728"/>
        </w:tabs>
        <w:ind w:left="1728" w:hanging="1728"/>
      </w:pPr>
      <w:rPr>
        <w:rFonts w:hint="default"/>
      </w:rPr>
    </w:lvl>
    <w:lvl w:ilvl="6">
      <w:start w:val="1"/>
      <w:numFmt w:val="decimal"/>
      <w:pStyle w:val="Heading7"/>
      <w:lvlText w:val="%6.%7"/>
      <w:lvlJc w:val="left"/>
      <w:pPr>
        <w:tabs>
          <w:tab w:val="num" w:pos="720"/>
        </w:tabs>
        <w:ind w:left="720" w:hanging="720"/>
      </w:pPr>
      <w:rPr>
        <w:rFonts w:hint="default"/>
      </w:rPr>
    </w:lvl>
    <w:lvl w:ilvl="7">
      <w:start w:val="1"/>
      <w:numFmt w:val="decimal"/>
      <w:pStyle w:val="Heading8"/>
      <w:lvlText w:val="%6.%7.%8"/>
      <w:lvlJc w:val="left"/>
      <w:pPr>
        <w:tabs>
          <w:tab w:val="num" w:pos="864"/>
        </w:tabs>
        <w:ind w:left="864" w:hanging="864"/>
      </w:pPr>
      <w:rPr>
        <w:rFonts w:hint="default"/>
      </w:rPr>
    </w:lvl>
    <w:lvl w:ilvl="8">
      <w:start w:val="1"/>
      <w:numFmt w:val="decimal"/>
      <w:pStyle w:val="Heading9"/>
      <w:lvlText w:val="%6.%7.%8.%9"/>
      <w:lvlJc w:val="left"/>
      <w:pPr>
        <w:tabs>
          <w:tab w:val="num" w:pos="1008"/>
        </w:tabs>
        <w:ind w:left="1008" w:hanging="1008"/>
      </w:pPr>
      <w:rPr>
        <w:rFonts w:hint="default"/>
      </w:rPr>
    </w:lvl>
  </w:abstractNum>
  <w:abstractNum w:abstractNumId="18" w15:restartNumberingAfterBreak="0">
    <w:nsid w:val="3F5550C3"/>
    <w:multiLevelType w:val="hybridMultilevel"/>
    <w:tmpl w:val="FC48FC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4C760D"/>
    <w:multiLevelType w:val="hybridMultilevel"/>
    <w:tmpl w:val="4B86D7AA"/>
    <w:lvl w:ilvl="0" w:tplc="FFFFFFFF">
      <w:start w:val="1"/>
      <w:numFmt w:val="bullet"/>
      <w:pStyle w:val="ListBullet3"/>
      <w:lvlText w:val=""/>
      <w:lvlJc w:val="left"/>
      <w:pPr>
        <w:tabs>
          <w:tab w:val="num" w:pos="1099"/>
        </w:tabs>
        <w:ind w:left="1099" w:hanging="397"/>
      </w:pPr>
      <w:rPr>
        <w:rFonts w:ascii="Wingdings" w:hAnsi="Wingdings" w:hint="default"/>
        <w:color w:val="auto"/>
        <w:sz w:val="20"/>
        <w:szCs w:val="20"/>
      </w:rPr>
    </w:lvl>
    <w:lvl w:ilvl="1" w:tplc="C86EBFBE" w:tentative="1">
      <w:start w:val="1"/>
      <w:numFmt w:val="bullet"/>
      <w:lvlText w:val="o"/>
      <w:lvlJc w:val="left"/>
      <w:pPr>
        <w:tabs>
          <w:tab w:val="num" w:pos="1440"/>
        </w:tabs>
        <w:ind w:left="1440" w:hanging="360"/>
      </w:pPr>
      <w:rPr>
        <w:rFonts w:ascii="Courier New" w:hAnsi="Courier New" w:cs="Courier New" w:hint="default"/>
      </w:rPr>
    </w:lvl>
    <w:lvl w:ilvl="2" w:tplc="90660456" w:tentative="1">
      <w:start w:val="1"/>
      <w:numFmt w:val="bullet"/>
      <w:lvlText w:val=""/>
      <w:lvlJc w:val="left"/>
      <w:pPr>
        <w:tabs>
          <w:tab w:val="num" w:pos="2160"/>
        </w:tabs>
        <w:ind w:left="2160" w:hanging="360"/>
      </w:pPr>
      <w:rPr>
        <w:rFonts w:ascii="Wingdings" w:hAnsi="Wingdings" w:hint="default"/>
      </w:rPr>
    </w:lvl>
    <w:lvl w:ilvl="3" w:tplc="B5F055D0" w:tentative="1">
      <w:start w:val="1"/>
      <w:numFmt w:val="bullet"/>
      <w:lvlText w:val=""/>
      <w:lvlJc w:val="left"/>
      <w:pPr>
        <w:tabs>
          <w:tab w:val="num" w:pos="2880"/>
        </w:tabs>
        <w:ind w:left="2880" w:hanging="360"/>
      </w:pPr>
      <w:rPr>
        <w:rFonts w:ascii="Symbol" w:hAnsi="Symbol" w:hint="default"/>
      </w:rPr>
    </w:lvl>
    <w:lvl w:ilvl="4" w:tplc="99EA1B7A" w:tentative="1">
      <w:start w:val="1"/>
      <w:numFmt w:val="bullet"/>
      <w:lvlText w:val="o"/>
      <w:lvlJc w:val="left"/>
      <w:pPr>
        <w:tabs>
          <w:tab w:val="num" w:pos="3600"/>
        </w:tabs>
        <w:ind w:left="3600" w:hanging="360"/>
      </w:pPr>
      <w:rPr>
        <w:rFonts w:ascii="Courier New" w:hAnsi="Courier New" w:cs="Courier New" w:hint="default"/>
      </w:rPr>
    </w:lvl>
    <w:lvl w:ilvl="5" w:tplc="889E8D54" w:tentative="1">
      <w:start w:val="1"/>
      <w:numFmt w:val="bullet"/>
      <w:lvlText w:val=""/>
      <w:lvlJc w:val="left"/>
      <w:pPr>
        <w:tabs>
          <w:tab w:val="num" w:pos="4320"/>
        </w:tabs>
        <w:ind w:left="4320" w:hanging="360"/>
      </w:pPr>
      <w:rPr>
        <w:rFonts w:ascii="Wingdings" w:hAnsi="Wingdings" w:hint="default"/>
      </w:rPr>
    </w:lvl>
    <w:lvl w:ilvl="6" w:tplc="79E0ED44" w:tentative="1">
      <w:start w:val="1"/>
      <w:numFmt w:val="bullet"/>
      <w:lvlText w:val=""/>
      <w:lvlJc w:val="left"/>
      <w:pPr>
        <w:tabs>
          <w:tab w:val="num" w:pos="5040"/>
        </w:tabs>
        <w:ind w:left="5040" w:hanging="360"/>
      </w:pPr>
      <w:rPr>
        <w:rFonts w:ascii="Symbol" w:hAnsi="Symbol" w:hint="default"/>
      </w:rPr>
    </w:lvl>
    <w:lvl w:ilvl="7" w:tplc="CAE692AA" w:tentative="1">
      <w:start w:val="1"/>
      <w:numFmt w:val="bullet"/>
      <w:lvlText w:val="o"/>
      <w:lvlJc w:val="left"/>
      <w:pPr>
        <w:tabs>
          <w:tab w:val="num" w:pos="5760"/>
        </w:tabs>
        <w:ind w:left="5760" w:hanging="360"/>
      </w:pPr>
      <w:rPr>
        <w:rFonts w:ascii="Courier New" w:hAnsi="Courier New" w:cs="Courier New" w:hint="default"/>
      </w:rPr>
    </w:lvl>
    <w:lvl w:ilvl="8" w:tplc="12023FC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536060"/>
    <w:multiLevelType w:val="hybridMultilevel"/>
    <w:tmpl w:val="7B887128"/>
    <w:lvl w:ilvl="0" w:tplc="92FC5BCA">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D23D7"/>
    <w:multiLevelType w:val="multilevel"/>
    <w:tmpl w:val="A3E4D1E6"/>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2" w15:restartNumberingAfterBreak="0">
    <w:nsid w:val="4BEE3EEE"/>
    <w:multiLevelType w:val="hybridMultilevel"/>
    <w:tmpl w:val="BD40AF58"/>
    <w:lvl w:ilvl="0" w:tplc="465829B6">
      <w:start w:val="1"/>
      <w:numFmt w:val="bullet"/>
      <w:pStyle w:val="TableRowBullet"/>
      <w:lvlText w:val=""/>
      <w:lvlJc w:val="left"/>
      <w:pPr>
        <w:tabs>
          <w:tab w:val="num" w:pos="144"/>
        </w:tabs>
        <w:ind w:left="144" w:hanging="144"/>
      </w:pPr>
      <w:rPr>
        <w:rFonts w:ascii="Symbol" w:hAnsi="Symbol" w:hint="default"/>
        <w:color w:val="00528E"/>
        <w:sz w:val="12"/>
        <w:szCs w:val="12"/>
      </w:rPr>
    </w:lvl>
    <w:lvl w:ilvl="1" w:tplc="59269CAE" w:tentative="1">
      <w:start w:val="1"/>
      <w:numFmt w:val="bullet"/>
      <w:lvlText w:val="o"/>
      <w:lvlJc w:val="left"/>
      <w:pPr>
        <w:tabs>
          <w:tab w:val="num" w:pos="1440"/>
        </w:tabs>
        <w:ind w:left="1440" w:hanging="360"/>
      </w:pPr>
      <w:rPr>
        <w:rFonts w:ascii="Courier New" w:hAnsi="Courier New" w:cs="Courier New" w:hint="default"/>
      </w:rPr>
    </w:lvl>
    <w:lvl w:ilvl="2" w:tplc="46FC91C2" w:tentative="1">
      <w:start w:val="1"/>
      <w:numFmt w:val="bullet"/>
      <w:lvlText w:val=""/>
      <w:lvlJc w:val="left"/>
      <w:pPr>
        <w:tabs>
          <w:tab w:val="num" w:pos="2160"/>
        </w:tabs>
        <w:ind w:left="2160" w:hanging="360"/>
      </w:pPr>
      <w:rPr>
        <w:rFonts w:ascii="Wingdings" w:hAnsi="Wingdings" w:hint="default"/>
      </w:rPr>
    </w:lvl>
    <w:lvl w:ilvl="3" w:tplc="678A7090" w:tentative="1">
      <w:start w:val="1"/>
      <w:numFmt w:val="bullet"/>
      <w:lvlText w:val=""/>
      <w:lvlJc w:val="left"/>
      <w:pPr>
        <w:tabs>
          <w:tab w:val="num" w:pos="2880"/>
        </w:tabs>
        <w:ind w:left="2880" w:hanging="360"/>
      </w:pPr>
      <w:rPr>
        <w:rFonts w:ascii="Symbol" w:hAnsi="Symbol" w:hint="default"/>
      </w:rPr>
    </w:lvl>
    <w:lvl w:ilvl="4" w:tplc="BF06DD20" w:tentative="1">
      <w:start w:val="1"/>
      <w:numFmt w:val="bullet"/>
      <w:lvlText w:val="o"/>
      <w:lvlJc w:val="left"/>
      <w:pPr>
        <w:tabs>
          <w:tab w:val="num" w:pos="3600"/>
        </w:tabs>
        <w:ind w:left="3600" w:hanging="360"/>
      </w:pPr>
      <w:rPr>
        <w:rFonts w:ascii="Courier New" w:hAnsi="Courier New" w:cs="Courier New" w:hint="default"/>
      </w:rPr>
    </w:lvl>
    <w:lvl w:ilvl="5" w:tplc="CC0EBB90" w:tentative="1">
      <w:start w:val="1"/>
      <w:numFmt w:val="bullet"/>
      <w:lvlText w:val=""/>
      <w:lvlJc w:val="left"/>
      <w:pPr>
        <w:tabs>
          <w:tab w:val="num" w:pos="4320"/>
        </w:tabs>
        <w:ind w:left="4320" w:hanging="360"/>
      </w:pPr>
      <w:rPr>
        <w:rFonts w:ascii="Wingdings" w:hAnsi="Wingdings" w:hint="default"/>
      </w:rPr>
    </w:lvl>
    <w:lvl w:ilvl="6" w:tplc="1D70C6EA" w:tentative="1">
      <w:start w:val="1"/>
      <w:numFmt w:val="bullet"/>
      <w:lvlText w:val=""/>
      <w:lvlJc w:val="left"/>
      <w:pPr>
        <w:tabs>
          <w:tab w:val="num" w:pos="5040"/>
        </w:tabs>
        <w:ind w:left="5040" w:hanging="360"/>
      </w:pPr>
      <w:rPr>
        <w:rFonts w:ascii="Symbol" w:hAnsi="Symbol" w:hint="default"/>
      </w:rPr>
    </w:lvl>
    <w:lvl w:ilvl="7" w:tplc="A07C56F2" w:tentative="1">
      <w:start w:val="1"/>
      <w:numFmt w:val="bullet"/>
      <w:lvlText w:val="o"/>
      <w:lvlJc w:val="left"/>
      <w:pPr>
        <w:tabs>
          <w:tab w:val="num" w:pos="5760"/>
        </w:tabs>
        <w:ind w:left="5760" w:hanging="360"/>
      </w:pPr>
      <w:rPr>
        <w:rFonts w:ascii="Courier New" w:hAnsi="Courier New" w:cs="Courier New" w:hint="default"/>
      </w:rPr>
    </w:lvl>
    <w:lvl w:ilvl="8" w:tplc="0372930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D825E2"/>
    <w:multiLevelType w:val="hybridMultilevel"/>
    <w:tmpl w:val="2B6AC5E0"/>
    <w:lvl w:ilvl="0" w:tplc="08090003">
      <w:start w:val="1"/>
      <w:numFmt w:val="bullet"/>
      <w:lvlText w:val="o"/>
      <w:lvlJc w:val="left"/>
      <w:pPr>
        <w:ind w:left="1124" w:hanging="720"/>
      </w:pPr>
      <w:rPr>
        <w:rFonts w:ascii="Courier New" w:hAnsi="Courier New" w:cs="Courier New" w:hint="default"/>
      </w:rPr>
    </w:lvl>
    <w:lvl w:ilvl="1" w:tplc="B1D6CFA0">
      <w:numFmt w:val="bullet"/>
      <w:lvlText w:val="•"/>
      <w:lvlJc w:val="left"/>
      <w:pPr>
        <w:ind w:left="1844" w:hanging="720"/>
      </w:pPr>
      <w:rPr>
        <w:rFonts w:ascii="Arial" w:eastAsia="Times New Roman" w:hAnsi="Arial" w:cs="Arial" w:hint="default"/>
        <w:color w:val="auto"/>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4" w15:restartNumberingAfterBreak="0">
    <w:nsid w:val="628C61A4"/>
    <w:multiLevelType w:val="hybridMultilevel"/>
    <w:tmpl w:val="1DC8F1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53E5B3B"/>
    <w:multiLevelType w:val="hybridMultilevel"/>
    <w:tmpl w:val="7CA2CE8C"/>
    <w:lvl w:ilvl="0" w:tplc="92FC5BCA">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DF92BC7"/>
    <w:multiLevelType w:val="hybridMultilevel"/>
    <w:tmpl w:val="3C9A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AED"/>
    <w:multiLevelType w:val="multilevel"/>
    <w:tmpl w:val="15781320"/>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EE878D3"/>
    <w:multiLevelType w:val="hybridMultilevel"/>
    <w:tmpl w:val="1A0A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04953"/>
    <w:multiLevelType w:val="hybridMultilevel"/>
    <w:tmpl w:val="7B0AC042"/>
    <w:lvl w:ilvl="0" w:tplc="92FC5BCA">
      <w:numFmt w:val="bullet"/>
      <w:lvlText w:val=""/>
      <w:lvlJc w:val="left"/>
      <w:pPr>
        <w:ind w:left="1800" w:hanging="720"/>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6A0325A"/>
    <w:multiLevelType w:val="hybridMultilevel"/>
    <w:tmpl w:val="ECB8FF90"/>
    <w:lvl w:ilvl="0" w:tplc="4906C8B2">
      <w:start w:val="1"/>
      <w:numFmt w:val="bullet"/>
      <w:lvlText w:val=""/>
      <w:lvlJc w:val="left"/>
      <w:pPr>
        <w:tabs>
          <w:tab w:val="num" w:pos="720"/>
        </w:tabs>
        <w:ind w:left="720" w:hanging="360"/>
      </w:pPr>
      <w:rPr>
        <w:rFonts w:ascii="Symbol" w:hAnsi="Symbol" w:hint="default"/>
        <w:sz w:val="20"/>
      </w:rPr>
    </w:lvl>
    <w:lvl w:ilvl="1" w:tplc="0A4A399C" w:tentative="1">
      <w:start w:val="1"/>
      <w:numFmt w:val="bullet"/>
      <w:lvlText w:val=""/>
      <w:lvlJc w:val="left"/>
      <w:pPr>
        <w:tabs>
          <w:tab w:val="num" w:pos="1440"/>
        </w:tabs>
        <w:ind w:left="1440" w:hanging="360"/>
      </w:pPr>
      <w:rPr>
        <w:rFonts w:ascii="Symbol" w:hAnsi="Symbol" w:hint="default"/>
        <w:sz w:val="20"/>
      </w:rPr>
    </w:lvl>
    <w:lvl w:ilvl="2" w:tplc="7318C760" w:tentative="1">
      <w:start w:val="1"/>
      <w:numFmt w:val="bullet"/>
      <w:lvlText w:val=""/>
      <w:lvlJc w:val="left"/>
      <w:pPr>
        <w:tabs>
          <w:tab w:val="num" w:pos="2160"/>
        </w:tabs>
        <w:ind w:left="2160" w:hanging="360"/>
      </w:pPr>
      <w:rPr>
        <w:rFonts w:ascii="Symbol" w:hAnsi="Symbol" w:hint="default"/>
        <w:sz w:val="20"/>
      </w:rPr>
    </w:lvl>
    <w:lvl w:ilvl="3" w:tplc="48C05C0C" w:tentative="1">
      <w:start w:val="1"/>
      <w:numFmt w:val="bullet"/>
      <w:lvlText w:val=""/>
      <w:lvlJc w:val="left"/>
      <w:pPr>
        <w:tabs>
          <w:tab w:val="num" w:pos="2880"/>
        </w:tabs>
        <w:ind w:left="2880" w:hanging="360"/>
      </w:pPr>
      <w:rPr>
        <w:rFonts w:ascii="Symbol" w:hAnsi="Symbol" w:hint="default"/>
        <w:sz w:val="20"/>
      </w:rPr>
    </w:lvl>
    <w:lvl w:ilvl="4" w:tplc="CD34EEC4" w:tentative="1">
      <w:start w:val="1"/>
      <w:numFmt w:val="bullet"/>
      <w:lvlText w:val=""/>
      <w:lvlJc w:val="left"/>
      <w:pPr>
        <w:tabs>
          <w:tab w:val="num" w:pos="3600"/>
        </w:tabs>
        <w:ind w:left="3600" w:hanging="360"/>
      </w:pPr>
      <w:rPr>
        <w:rFonts w:ascii="Symbol" w:hAnsi="Symbol" w:hint="default"/>
        <w:sz w:val="20"/>
      </w:rPr>
    </w:lvl>
    <w:lvl w:ilvl="5" w:tplc="5EFA2B6C" w:tentative="1">
      <w:start w:val="1"/>
      <w:numFmt w:val="bullet"/>
      <w:lvlText w:val=""/>
      <w:lvlJc w:val="left"/>
      <w:pPr>
        <w:tabs>
          <w:tab w:val="num" w:pos="4320"/>
        </w:tabs>
        <w:ind w:left="4320" w:hanging="360"/>
      </w:pPr>
      <w:rPr>
        <w:rFonts w:ascii="Symbol" w:hAnsi="Symbol" w:hint="default"/>
        <w:sz w:val="20"/>
      </w:rPr>
    </w:lvl>
    <w:lvl w:ilvl="6" w:tplc="14A2F472" w:tentative="1">
      <w:start w:val="1"/>
      <w:numFmt w:val="bullet"/>
      <w:lvlText w:val=""/>
      <w:lvlJc w:val="left"/>
      <w:pPr>
        <w:tabs>
          <w:tab w:val="num" w:pos="5040"/>
        </w:tabs>
        <w:ind w:left="5040" w:hanging="360"/>
      </w:pPr>
      <w:rPr>
        <w:rFonts w:ascii="Symbol" w:hAnsi="Symbol" w:hint="default"/>
        <w:sz w:val="20"/>
      </w:rPr>
    </w:lvl>
    <w:lvl w:ilvl="7" w:tplc="47FC04E6" w:tentative="1">
      <w:start w:val="1"/>
      <w:numFmt w:val="bullet"/>
      <w:lvlText w:val=""/>
      <w:lvlJc w:val="left"/>
      <w:pPr>
        <w:tabs>
          <w:tab w:val="num" w:pos="5760"/>
        </w:tabs>
        <w:ind w:left="5760" w:hanging="360"/>
      </w:pPr>
      <w:rPr>
        <w:rFonts w:ascii="Symbol" w:hAnsi="Symbol" w:hint="default"/>
        <w:sz w:val="20"/>
      </w:rPr>
    </w:lvl>
    <w:lvl w:ilvl="8" w:tplc="64847A3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D2598B"/>
    <w:multiLevelType w:val="hybridMultilevel"/>
    <w:tmpl w:val="EE10A33E"/>
    <w:lvl w:ilvl="0" w:tplc="0A7CB2EC">
      <w:start w:val="1"/>
      <w:numFmt w:val="bullet"/>
      <w:lvlText w:val=""/>
      <w:lvlJc w:val="left"/>
      <w:pPr>
        <w:ind w:left="720" w:hanging="360"/>
      </w:pPr>
      <w:rPr>
        <w:rFonts w:ascii="Symbol" w:hAnsi="Symbol" w:hint="default"/>
      </w:rPr>
    </w:lvl>
    <w:lvl w:ilvl="1" w:tplc="950C8FC4">
      <w:start w:val="1"/>
      <w:numFmt w:val="bullet"/>
      <w:lvlText w:val="o"/>
      <w:lvlJc w:val="left"/>
      <w:pPr>
        <w:ind w:left="1440" w:hanging="360"/>
      </w:pPr>
      <w:rPr>
        <w:rFonts w:ascii="Courier New" w:hAnsi="Courier New" w:hint="default"/>
      </w:rPr>
    </w:lvl>
    <w:lvl w:ilvl="2" w:tplc="B9743958">
      <w:start w:val="1"/>
      <w:numFmt w:val="bullet"/>
      <w:lvlText w:val=""/>
      <w:lvlJc w:val="left"/>
      <w:pPr>
        <w:ind w:left="2160" w:hanging="360"/>
      </w:pPr>
      <w:rPr>
        <w:rFonts w:ascii="Wingdings" w:hAnsi="Wingdings" w:hint="default"/>
      </w:rPr>
    </w:lvl>
    <w:lvl w:ilvl="3" w:tplc="3D2C13BE">
      <w:start w:val="1"/>
      <w:numFmt w:val="bullet"/>
      <w:lvlText w:val=""/>
      <w:lvlJc w:val="left"/>
      <w:pPr>
        <w:ind w:left="2880" w:hanging="360"/>
      </w:pPr>
      <w:rPr>
        <w:rFonts w:ascii="Symbol" w:hAnsi="Symbol" w:hint="default"/>
      </w:rPr>
    </w:lvl>
    <w:lvl w:ilvl="4" w:tplc="A9326E44">
      <w:start w:val="1"/>
      <w:numFmt w:val="bullet"/>
      <w:lvlText w:val="o"/>
      <w:lvlJc w:val="left"/>
      <w:pPr>
        <w:ind w:left="3600" w:hanging="360"/>
      </w:pPr>
      <w:rPr>
        <w:rFonts w:ascii="Courier New" w:hAnsi="Courier New" w:hint="default"/>
      </w:rPr>
    </w:lvl>
    <w:lvl w:ilvl="5" w:tplc="86B20144">
      <w:start w:val="1"/>
      <w:numFmt w:val="bullet"/>
      <w:lvlText w:val=""/>
      <w:lvlJc w:val="left"/>
      <w:pPr>
        <w:ind w:left="4320" w:hanging="360"/>
      </w:pPr>
      <w:rPr>
        <w:rFonts w:ascii="Wingdings" w:hAnsi="Wingdings" w:hint="default"/>
      </w:rPr>
    </w:lvl>
    <w:lvl w:ilvl="6" w:tplc="C7442AD0">
      <w:start w:val="1"/>
      <w:numFmt w:val="bullet"/>
      <w:lvlText w:val=""/>
      <w:lvlJc w:val="left"/>
      <w:pPr>
        <w:ind w:left="5040" w:hanging="360"/>
      </w:pPr>
      <w:rPr>
        <w:rFonts w:ascii="Symbol" w:hAnsi="Symbol" w:hint="default"/>
      </w:rPr>
    </w:lvl>
    <w:lvl w:ilvl="7" w:tplc="DF184538">
      <w:start w:val="1"/>
      <w:numFmt w:val="bullet"/>
      <w:lvlText w:val="o"/>
      <w:lvlJc w:val="left"/>
      <w:pPr>
        <w:ind w:left="5760" w:hanging="360"/>
      </w:pPr>
      <w:rPr>
        <w:rFonts w:ascii="Courier New" w:hAnsi="Courier New" w:hint="default"/>
      </w:rPr>
    </w:lvl>
    <w:lvl w:ilvl="8" w:tplc="D174EB5E">
      <w:start w:val="1"/>
      <w:numFmt w:val="bullet"/>
      <w:lvlText w:val=""/>
      <w:lvlJc w:val="left"/>
      <w:pPr>
        <w:ind w:left="6480" w:hanging="360"/>
      </w:pPr>
      <w:rPr>
        <w:rFonts w:ascii="Wingdings" w:hAnsi="Wingdings" w:hint="default"/>
      </w:rPr>
    </w:lvl>
  </w:abstractNum>
  <w:abstractNum w:abstractNumId="32" w15:restartNumberingAfterBreak="0">
    <w:nsid w:val="78D9705F"/>
    <w:multiLevelType w:val="hybridMultilevel"/>
    <w:tmpl w:val="25A6B958"/>
    <w:lvl w:ilvl="0" w:tplc="08090003">
      <w:start w:val="1"/>
      <w:numFmt w:val="bullet"/>
      <w:lvlText w:val="o"/>
      <w:lvlJc w:val="left"/>
      <w:pPr>
        <w:ind w:left="720" w:hanging="720"/>
      </w:pPr>
      <w:rPr>
        <w:rFonts w:ascii="Courier New" w:hAnsi="Courier New" w:cs="Courier New" w:hint="default"/>
      </w:rPr>
    </w:lvl>
    <w:lvl w:ilvl="1" w:tplc="B1D6CFA0">
      <w:numFmt w:val="bullet"/>
      <w:lvlText w:val="•"/>
      <w:lvlJc w:val="left"/>
      <w:pPr>
        <w:ind w:left="1440" w:hanging="720"/>
      </w:pPr>
      <w:rPr>
        <w:rFonts w:ascii="Arial" w:eastAsia="Times New Roman" w:hAnsi="Arial" w:cs="Arial"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8A60DE"/>
    <w:multiLevelType w:val="hybridMultilevel"/>
    <w:tmpl w:val="BCB860D0"/>
    <w:lvl w:ilvl="0" w:tplc="B27E012A">
      <w:start w:val="1"/>
      <w:numFmt w:val="bullet"/>
      <w:lvlText w:val=""/>
      <w:lvlJc w:val="left"/>
      <w:pPr>
        <w:tabs>
          <w:tab w:val="num" w:pos="720"/>
        </w:tabs>
        <w:ind w:left="720" w:hanging="360"/>
      </w:pPr>
      <w:rPr>
        <w:rFonts w:ascii="Symbol" w:hAnsi="Symbol" w:hint="default"/>
        <w:sz w:val="20"/>
      </w:rPr>
    </w:lvl>
    <w:lvl w:ilvl="1" w:tplc="EC52B95E" w:tentative="1">
      <w:start w:val="1"/>
      <w:numFmt w:val="bullet"/>
      <w:lvlText w:val=""/>
      <w:lvlJc w:val="left"/>
      <w:pPr>
        <w:tabs>
          <w:tab w:val="num" w:pos="1440"/>
        </w:tabs>
        <w:ind w:left="1440" w:hanging="360"/>
      </w:pPr>
      <w:rPr>
        <w:rFonts w:ascii="Symbol" w:hAnsi="Symbol" w:hint="default"/>
        <w:sz w:val="20"/>
      </w:rPr>
    </w:lvl>
    <w:lvl w:ilvl="2" w:tplc="DC44DAF2" w:tentative="1">
      <w:start w:val="1"/>
      <w:numFmt w:val="bullet"/>
      <w:lvlText w:val=""/>
      <w:lvlJc w:val="left"/>
      <w:pPr>
        <w:tabs>
          <w:tab w:val="num" w:pos="2160"/>
        </w:tabs>
        <w:ind w:left="2160" w:hanging="360"/>
      </w:pPr>
      <w:rPr>
        <w:rFonts w:ascii="Symbol" w:hAnsi="Symbol" w:hint="default"/>
        <w:sz w:val="20"/>
      </w:rPr>
    </w:lvl>
    <w:lvl w:ilvl="3" w:tplc="F5429954" w:tentative="1">
      <w:start w:val="1"/>
      <w:numFmt w:val="bullet"/>
      <w:lvlText w:val=""/>
      <w:lvlJc w:val="left"/>
      <w:pPr>
        <w:tabs>
          <w:tab w:val="num" w:pos="2880"/>
        </w:tabs>
        <w:ind w:left="2880" w:hanging="360"/>
      </w:pPr>
      <w:rPr>
        <w:rFonts w:ascii="Symbol" w:hAnsi="Symbol" w:hint="default"/>
        <w:sz w:val="20"/>
      </w:rPr>
    </w:lvl>
    <w:lvl w:ilvl="4" w:tplc="D9D2E904" w:tentative="1">
      <w:start w:val="1"/>
      <w:numFmt w:val="bullet"/>
      <w:lvlText w:val=""/>
      <w:lvlJc w:val="left"/>
      <w:pPr>
        <w:tabs>
          <w:tab w:val="num" w:pos="3600"/>
        </w:tabs>
        <w:ind w:left="3600" w:hanging="360"/>
      </w:pPr>
      <w:rPr>
        <w:rFonts w:ascii="Symbol" w:hAnsi="Symbol" w:hint="default"/>
        <w:sz w:val="20"/>
      </w:rPr>
    </w:lvl>
    <w:lvl w:ilvl="5" w:tplc="CDC0E6C0" w:tentative="1">
      <w:start w:val="1"/>
      <w:numFmt w:val="bullet"/>
      <w:lvlText w:val=""/>
      <w:lvlJc w:val="left"/>
      <w:pPr>
        <w:tabs>
          <w:tab w:val="num" w:pos="4320"/>
        </w:tabs>
        <w:ind w:left="4320" w:hanging="360"/>
      </w:pPr>
      <w:rPr>
        <w:rFonts w:ascii="Symbol" w:hAnsi="Symbol" w:hint="default"/>
        <w:sz w:val="20"/>
      </w:rPr>
    </w:lvl>
    <w:lvl w:ilvl="6" w:tplc="18BAD658" w:tentative="1">
      <w:start w:val="1"/>
      <w:numFmt w:val="bullet"/>
      <w:lvlText w:val=""/>
      <w:lvlJc w:val="left"/>
      <w:pPr>
        <w:tabs>
          <w:tab w:val="num" w:pos="5040"/>
        </w:tabs>
        <w:ind w:left="5040" w:hanging="360"/>
      </w:pPr>
      <w:rPr>
        <w:rFonts w:ascii="Symbol" w:hAnsi="Symbol" w:hint="default"/>
        <w:sz w:val="20"/>
      </w:rPr>
    </w:lvl>
    <w:lvl w:ilvl="7" w:tplc="73EECAF8" w:tentative="1">
      <w:start w:val="1"/>
      <w:numFmt w:val="bullet"/>
      <w:lvlText w:val=""/>
      <w:lvlJc w:val="left"/>
      <w:pPr>
        <w:tabs>
          <w:tab w:val="num" w:pos="5760"/>
        </w:tabs>
        <w:ind w:left="5760" w:hanging="360"/>
      </w:pPr>
      <w:rPr>
        <w:rFonts w:ascii="Symbol" w:hAnsi="Symbol" w:hint="default"/>
        <w:sz w:val="20"/>
      </w:rPr>
    </w:lvl>
    <w:lvl w:ilvl="8" w:tplc="00EE2C92"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9C7BB2"/>
    <w:multiLevelType w:val="hybridMultilevel"/>
    <w:tmpl w:val="6AE2EA02"/>
    <w:lvl w:ilvl="0" w:tplc="F0A6B1F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4049627">
    <w:abstractNumId w:val="14"/>
  </w:num>
  <w:num w:numId="2" w16cid:durableId="1096288454">
    <w:abstractNumId w:val="31"/>
  </w:num>
  <w:num w:numId="3" w16cid:durableId="1882477560">
    <w:abstractNumId w:val="16"/>
  </w:num>
  <w:num w:numId="4" w16cid:durableId="405762896">
    <w:abstractNumId w:val="21"/>
  </w:num>
  <w:num w:numId="5" w16cid:durableId="414204649">
    <w:abstractNumId w:val="11"/>
  </w:num>
  <w:num w:numId="6" w16cid:durableId="1221790312">
    <w:abstractNumId w:val="27"/>
  </w:num>
  <w:num w:numId="7" w16cid:durableId="672876812">
    <w:abstractNumId w:val="17"/>
  </w:num>
  <w:num w:numId="8" w16cid:durableId="1877573439">
    <w:abstractNumId w:val="7"/>
  </w:num>
  <w:num w:numId="9" w16cid:durableId="1107580816">
    <w:abstractNumId w:val="3"/>
  </w:num>
  <w:num w:numId="10" w16cid:durableId="920220378">
    <w:abstractNumId w:val="2"/>
  </w:num>
  <w:num w:numId="11" w16cid:durableId="19210899">
    <w:abstractNumId w:val="1"/>
  </w:num>
  <w:num w:numId="12" w16cid:durableId="2143842551">
    <w:abstractNumId w:val="0"/>
  </w:num>
  <w:num w:numId="13" w16cid:durableId="881287901">
    <w:abstractNumId w:val="8"/>
  </w:num>
  <w:num w:numId="14" w16cid:durableId="876966874">
    <w:abstractNumId w:val="6"/>
  </w:num>
  <w:num w:numId="15" w16cid:durableId="1602491174">
    <w:abstractNumId w:val="5"/>
  </w:num>
  <w:num w:numId="16" w16cid:durableId="1716420548">
    <w:abstractNumId w:val="4"/>
  </w:num>
  <w:num w:numId="17" w16cid:durableId="722338452">
    <w:abstractNumId w:val="19"/>
  </w:num>
  <w:num w:numId="18" w16cid:durableId="585312062">
    <w:abstractNumId w:val="7"/>
    <w:lvlOverride w:ilvl="0">
      <w:startOverride w:val="1"/>
    </w:lvlOverride>
  </w:num>
  <w:num w:numId="19" w16cid:durableId="1628047014">
    <w:abstractNumId w:val="22"/>
  </w:num>
  <w:num w:numId="20" w16cid:durableId="1326208312">
    <w:abstractNumId w:val="17"/>
  </w:num>
  <w:num w:numId="21" w16cid:durableId="992218280">
    <w:abstractNumId w:val="13"/>
  </w:num>
  <w:num w:numId="22" w16cid:durableId="1488354094">
    <w:abstractNumId w:val="15"/>
  </w:num>
  <w:num w:numId="23" w16cid:durableId="2069765050">
    <w:abstractNumId w:val="29"/>
  </w:num>
  <w:num w:numId="24" w16cid:durableId="1414625014">
    <w:abstractNumId w:val="32"/>
  </w:num>
  <w:num w:numId="25" w16cid:durableId="1975910932">
    <w:abstractNumId w:val="25"/>
  </w:num>
  <w:num w:numId="26" w16cid:durableId="594217782">
    <w:abstractNumId w:val="20"/>
  </w:num>
  <w:num w:numId="27" w16cid:durableId="909972039">
    <w:abstractNumId w:val="12"/>
  </w:num>
  <w:num w:numId="28" w16cid:durableId="620651552">
    <w:abstractNumId w:val="9"/>
  </w:num>
  <w:num w:numId="29" w16cid:durableId="1194459664">
    <w:abstractNumId w:val="23"/>
  </w:num>
  <w:num w:numId="30" w16cid:durableId="561060506">
    <w:abstractNumId w:val="18"/>
  </w:num>
  <w:num w:numId="31" w16cid:durableId="325666119">
    <w:abstractNumId w:val="24"/>
  </w:num>
  <w:num w:numId="32" w16cid:durableId="1325204773">
    <w:abstractNumId w:val="10"/>
  </w:num>
  <w:num w:numId="33" w16cid:durableId="747271437">
    <w:abstractNumId w:val="34"/>
  </w:num>
  <w:num w:numId="34" w16cid:durableId="1548102985">
    <w:abstractNumId w:val="30"/>
  </w:num>
  <w:num w:numId="35" w16cid:durableId="1749495211">
    <w:abstractNumId w:val="33"/>
  </w:num>
  <w:num w:numId="36" w16cid:durableId="1630427761">
    <w:abstractNumId w:val="26"/>
  </w:num>
  <w:num w:numId="37" w16cid:durableId="754203425">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9D7"/>
    <w:rsid w:val="000012D2"/>
    <w:rsid w:val="000023AF"/>
    <w:rsid w:val="00002C95"/>
    <w:rsid w:val="00005029"/>
    <w:rsid w:val="0000695F"/>
    <w:rsid w:val="00006CB8"/>
    <w:rsid w:val="00015541"/>
    <w:rsid w:val="00015BDD"/>
    <w:rsid w:val="00017B24"/>
    <w:rsid w:val="00022FF0"/>
    <w:rsid w:val="00026D55"/>
    <w:rsid w:val="00027683"/>
    <w:rsid w:val="00027BD3"/>
    <w:rsid w:val="00027EE5"/>
    <w:rsid w:val="00032462"/>
    <w:rsid w:val="000326B4"/>
    <w:rsid w:val="0003358F"/>
    <w:rsid w:val="00033BDB"/>
    <w:rsid w:val="00037026"/>
    <w:rsid w:val="000402EB"/>
    <w:rsid w:val="00040806"/>
    <w:rsid w:val="00047B6E"/>
    <w:rsid w:val="000503BF"/>
    <w:rsid w:val="00051E4C"/>
    <w:rsid w:val="00055209"/>
    <w:rsid w:val="00056611"/>
    <w:rsid w:val="0005766E"/>
    <w:rsid w:val="00060AD7"/>
    <w:rsid w:val="00061A2B"/>
    <w:rsid w:val="000657CF"/>
    <w:rsid w:val="00074C69"/>
    <w:rsid w:val="000773AB"/>
    <w:rsid w:val="00077A18"/>
    <w:rsid w:val="00080DED"/>
    <w:rsid w:val="00082D09"/>
    <w:rsid w:val="000860DB"/>
    <w:rsid w:val="000868E8"/>
    <w:rsid w:val="000949E9"/>
    <w:rsid w:val="0009595F"/>
    <w:rsid w:val="00096137"/>
    <w:rsid w:val="000A0262"/>
    <w:rsid w:val="000A148C"/>
    <w:rsid w:val="000A1792"/>
    <w:rsid w:val="000A2F2C"/>
    <w:rsid w:val="000A5BA3"/>
    <w:rsid w:val="000A5D2E"/>
    <w:rsid w:val="000A7CC5"/>
    <w:rsid w:val="000B398A"/>
    <w:rsid w:val="000B3EF3"/>
    <w:rsid w:val="000B553B"/>
    <w:rsid w:val="000B59B2"/>
    <w:rsid w:val="000B7274"/>
    <w:rsid w:val="000C0132"/>
    <w:rsid w:val="000C0FD5"/>
    <w:rsid w:val="000C3063"/>
    <w:rsid w:val="000C60F9"/>
    <w:rsid w:val="000D3979"/>
    <w:rsid w:val="000D619B"/>
    <w:rsid w:val="000D7CDA"/>
    <w:rsid w:val="000E0C71"/>
    <w:rsid w:val="000E6EA7"/>
    <w:rsid w:val="000E6EB6"/>
    <w:rsid w:val="000E7182"/>
    <w:rsid w:val="000E7A26"/>
    <w:rsid w:val="000F11FB"/>
    <w:rsid w:val="000F3F2A"/>
    <w:rsid w:val="000F45C2"/>
    <w:rsid w:val="000F5794"/>
    <w:rsid w:val="000F6676"/>
    <w:rsid w:val="000F6F86"/>
    <w:rsid w:val="00102AA1"/>
    <w:rsid w:val="00105145"/>
    <w:rsid w:val="00106412"/>
    <w:rsid w:val="00107CF7"/>
    <w:rsid w:val="001102B6"/>
    <w:rsid w:val="00114B03"/>
    <w:rsid w:val="00114D06"/>
    <w:rsid w:val="001150DE"/>
    <w:rsid w:val="001178EB"/>
    <w:rsid w:val="001205C5"/>
    <w:rsid w:val="00121352"/>
    <w:rsid w:val="001226F2"/>
    <w:rsid w:val="00125C72"/>
    <w:rsid w:val="001273CC"/>
    <w:rsid w:val="001304DE"/>
    <w:rsid w:val="0013084F"/>
    <w:rsid w:val="00131310"/>
    <w:rsid w:val="00132225"/>
    <w:rsid w:val="0013235B"/>
    <w:rsid w:val="0013296D"/>
    <w:rsid w:val="00133C7D"/>
    <w:rsid w:val="00133E95"/>
    <w:rsid w:val="0013539B"/>
    <w:rsid w:val="00136E07"/>
    <w:rsid w:val="0013755F"/>
    <w:rsid w:val="00140B74"/>
    <w:rsid w:val="001452B5"/>
    <w:rsid w:val="001470FE"/>
    <w:rsid w:val="001477F9"/>
    <w:rsid w:val="00150A92"/>
    <w:rsid w:val="00150BBD"/>
    <w:rsid w:val="00155296"/>
    <w:rsid w:val="00156F3E"/>
    <w:rsid w:val="001578C7"/>
    <w:rsid w:val="00163738"/>
    <w:rsid w:val="00165042"/>
    <w:rsid w:val="00166B86"/>
    <w:rsid w:val="00166C04"/>
    <w:rsid w:val="00172718"/>
    <w:rsid w:val="001740A0"/>
    <w:rsid w:val="0017543E"/>
    <w:rsid w:val="00176985"/>
    <w:rsid w:val="001806EA"/>
    <w:rsid w:val="00181278"/>
    <w:rsid w:val="00181916"/>
    <w:rsid w:val="0018332D"/>
    <w:rsid w:val="00185360"/>
    <w:rsid w:val="00192862"/>
    <w:rsid w:val="00195430"/>
    <w:rsid w:val="00197806"/>
    <w:rsid w:val="001A2BA3"/>
    <w:rsid w:val="001A4C3E"/>
    <w:rsid w:val="001A4CCD"/>
    <w:rsid w:val="001A5D17"/>
    <w:rsid w:val="001A6CF2"/>
    <w:rsid w:val="001B0FA3"/>
    <w:rsid w:val="001B1081"/>
    <w:rsid w:val="001B1411"/>
    <w:rsid w:val="001B24BA"/>
    <w:rsid w:val="001B6108"/>
    <w:rsid w:val="001C2620"/>
    <w:rsid w:val="001C369F"/>
    <w:rsid w:val="001C4724"/>
    <w:rsid w:val="001C67AA"/>
    <w:rsid w:val="001D3168"/>
    <w:rsid w:val="001D6FEE"/>
    <w:rsid w:val="001D7DB5"/>
    <w:rsid w:val="001E41E7"/>
    <w:rsid w:val="001F102F"/>
    <w:rsid w:val="001F4180"/>
    <w:rsid w:val="001F7E44"/>
    <w:rsid w:val="00202286"/>
    <w:rsid w:val="002065C8"/>
    <w:rsid w:val="002066E3"/>
    <w:rsid w:val="00207E46"/>
    <w:rsid w:val="00210C92"/>
    <w:rsid w:val="002133E2"/>
    <w:rsid w:val="00215188"/>
    <w:rsid w:val="0022001D"/>
    <w:rsid w:val="002200CE"/>
    <w:rsid w:val="002239DE"/>
    <w:rsid w:val="00224309"/>
    <w:rsid w:val="00224709"/>
    <w:rsid w:val="0022660D"/>
    <w:rsid w:val="0023317E"/>
    <w:rsid w:val="00235547"/>
    <w:rsid w:val="00235834"/>
    <w:rsid w:val="002417CB"/>
    <w:rsid w:val="00241EC5"/>
    <w:rsid w:val="002440C1"/>
    <w:rsid w:val="002468C6"/>
    <w:rsid w:val="00252F86"/>
    <w:rsid w:val="002547A1"/>
    <w:rsid w:val="0025521D"/>
    <w:rsid w:val="0025669C"/>
    <w:rsid w:val="002568DA"/>
    <w:rsid w:val="00257338"/>
    <w:rsid w:val="00260238"/>
    <w:rsid w:val="00262E2B"/>
    <w:rsid w:val="00266DE9"/>
    <w:rsid w:val="00271303"/>
    <w:rsid w:val="002723D2"/>
    <w:rsid w:val="00272C17"/>
    <w:rsid w:val="002742B5"/>
    <w:rsid w:val="0027441C"/>
    <w:rsid w:val="00274513"/>
    <w:rsid w:val="002755DD"/>
    <w:rsid w:val="0027612E"/>
    <w:rsid w:val="00280846"/>
    <w:rsid w:val="00280FE5"/>
    <w:rsid w:val="00281A00"/>
    <w:rsid w:val="0028327C"/>
    <w:rsid w:val="00283293"/>
    <w:rsid w:val="00283B13"/>
    <w:rsid w:val="002856DB"/>
    <w:rsid w:val="00285BBC"/>
    <w:rsid w:val="00286CAD"/>
    <w:rsid w:val="00287795"/>
    <w:rsid w:val="0029370B"/>
    <w:rsid w:val="00294B7E"/>
    <w:rsid w:val="00294EA2"/>
    <w:rsid w:val="002952CC"/>
    <w:rsid w:val="002A3219"/>
    <w:rsid w:val="002B1100"/>
    <w:rsid w:val="002B2399"/>
    <w:rsid w:val="002B35D4"/>
    <w:rsid w:val="002B4667"/>
    <w:rsid w:val="002B470C"/>
    <w:rsid w:val="002C3EB7"/>
    <w:rsid w:val="002C4BF5"/>
    <w:rsid w:val="002C4E2D"/>
    <w:rsid w:val="002C5E84"/>
    <w:rsid w:val="002C7101"/>
    <w:rsid w:val="002C729F"/>
    <w:rsid w:val="002D39CD"/>
    <w:rsid w:val="002D4C6E"/>
    <w:rsid w:val="002D5509"/>
    <w:rsid w:val="002D55C4"/>
    <w:rsid w:val="002D5C4B"/>
    <w:rsid w:val="002D6ADF"/>
    <w:rsid w:val="002E0988"/>
    <w:rsid w:val="002E2793"/>
    <w:rsid w:val="002E2D52"/>
    <w:rsid w:val="002E413A"/>
    <w:rsid w:val="002E5B6F"/>
    <w:rsid w:val="002E6A5B"/>
    <w:rsid w:val="002E6C5F"/>
    <w:rsid w:val="002F1491"/>
    <w:rsid w:val="002F1823"/>
    <w:rsid w:val="002F550F"/>
    <w:rsid w:val="002F5733"/>
    <w:rsid w:val="002F61F4"/>
    <w:rsid w:val="002F6DB9"/>
    <w:rsid w:val="00301583"/>
    <w:rsid w:val="003030F4"/>
    <w:rsid w:val="0030580E"/>
    <w:rsid w:val="00305F7D"/>
    <w:rsid w:val="00307613"/>
    <w:rsid w:val="00307A0C"/>
    <w:rsid w:val="003134B4"/>
    <w:rsid w:val="00316216"/>
    <w:rsid w:val="0032234C"/>
    <w:rsid w:val="003233B3"/>
    <w:rsid w:val="00326FC3"/>
    <w:rsid w:val="003312EA"/>
    <w:rsid w:val="0033176D"/>
    <w:rsid w:val="00331E99"/>
    <w:rsid w:val="003328D6"/>
    <w:rsid w:val="00334D82"/>
    <w:rsid w:val="00335BD8"/>
    <w:rsid w:val="003367F0"/>
    <w:rsid w:val="00336894"/>
    <w:rsid w:val="00337000"/>
    <w:rsid w:val="00340DA3"/>
    <w:rsid w:val="00341E52"/>
    <w:rsid w:val="00341FE7"/>
    <w:rsid w:val="003426AF"/>
    <w:rsid w:val="003428C0"/>
    <w:rsid w:val="00342C93"/>
    <w:rsid w:val="00343C74"/>
    <w:rsid w:val="003453D2"/>
    <w:rsid w:val="00347C75"/>
    <w:rsid w:val="00350B3D"/>
    <w:rsid w:val="00352D18"/>
    <w:rsid w:val="00356D03"/>
    <w:rsid w:val="00362D59"/>
    <w:rsid w:val="00363D18"/>
    <w:rsid w:val="003649B7"/>
    <w:rsid w:val="003659A6"/>
    <w:rsid w:val="00367389"/>
    <w:rsid w:val="003708E2"/>
    <w:rsid w:val="0037265C"/>
    <w:rsid w:val="00372D1E"/>
    <w:rsid w:val="003730D8"/>
    <w:rsid w:val="0037344F"/>
    <w:rsid w:val="0037594A"/>
    <w:rsid w:val="00381D20"/>
    <w:rsid w:val="00382840"/>
    <w:rsid w:val="00382BB8"/>
    <w:rsid w:val="00384CD4"/>
    <w:rsid w:val="003851F6"/>
    <w:rsid w:val="00386888"/>
    <w:rsid w:val="0039157D"/>
    <w:rsid w:val="003916B2"/>
    <w:rsid w:val="00391907"/>
    <w:rsid w:val="00391DE7"/>
    <w:rsid w:val="00391F02"/>
    <w:rsid w:val="00392EE2"/>
    <w:rsid w:val="00393D75"/>
    <w:rsid w:val="00394924"/>
    <w:rsid w:val="003A1A51"/>
    <w:rsid w:val="003A30DD"/>
    <w:rsid w:val="003A43EA"/>
    <w:rsid w:val="003A4AE4"/>
    <w:rsid w:val="003A57F3"/>
    <w:rsid w:val="003A77CD"/>
    <w:rsid w:val="003B0271"/>
    <w:rsid w:val="003B182E"/>
    <w:rsid w:val="003B1AB7"/>
    <w:rsid w:val="003B2D2C"/>
    <w:rsid w:val="003B333E"/>
    <w:rsid w:val="003B4AB7"/>
    <w:rsid w:val="003B4C67"/>
    <w:rsid w:val="003B686B"/>
    <w:rsid w:val="003B6890"/>
    <w:rsid w:val="003B698A"/>
    <w:rsid w:val="003C2ECC"/>
    <w:rsid w:val="003C4573"/>
    <w:rsid w:val="003C593A"/>
    <w:rsid w:val="003C5E38"/>
    <w:rsid w:val="003C6C80"/>
    <w:rsid w:val="003D0A89"/>
    <w:rsid w:val="003D2562"/>
    <w:rsid w:val="003D336B"/>
    <w:rsid w:val="003D3BAB"/>
    <w:rsid w:val="003D7B2D"/>
    <w:rsid w:val="003E0297"/>
    <w:rsid w:val="003E1001"/>
    <w:rsid w:val="003E166B"/>
    <w:rsid w:val="003E1844"/>
    <w:rsid w:val="003E1CD2"/>
    <w:rsid w:val="003E21D2"/>
    <w:rsid w:val="003E5420"/>
    <w:rsid w:val="003F1951"/>
    <w:rsid w:val="003F6429"/>
    <w:rsid w:val="004002A1"/>
    <w:rsid w:val="00400812"/>
    <w:rsid w:val="00402759"/>
    <w:rsid w:val="00404CFD"/>
    <w:rsid w:val="00407ACC"/>
    <w:rsid w:val="00411981"/>
    <w:rsid w:val="00412CFA"/>
    <w:rsid w:val="00412D74"/>
    <w:rsid w:val="00413576"/>
    <w:rsid w:val="004147AC"/>
    <w:rsid w:val="00415973"/>
    <w:rsid w:val="004163D9"/>
    <w:rsid w:val="00416F5B"/>
    <w:rsid w:val="00417644"/>
    <w:rsid w:val="00424E12"/>
    <w:rsid w:val="004274F8"/>
    <w:rsid w:val="00427F0B"/>
    <w:rsid w:val="00430EF8"/>
    <w:rsid w:val="00436FC7"/>
    <w:rsid w:val="004376EC"/>
    <w:rsid w:val="00441BE3"/>
    <w:rsid w:val="00442091"/>
    <w:rsid w:val="00442A0F"/>
    <w:rsid w:val="004436EE"/>
    <w:rsid w:val="00443BBD"/>
    <w:rsid w:val="004461DB"/>
    <w:rsid w:val="00446773"/>
    <w:rsid w:val="00446C96"/>
    <w:rsid w:val="00446E79"/>
    <w:rsid w:val="004479D2"/>
    <w:rsid w:val="00453698"/>
    <w:rsid w:val="004537E6"/>
    <w:rsid w:val="00460CE6"/>
    <w:rsid w:val="004625F4"/>
    <w:rsid w:val="004629DA"/>
    <w:rsid w:val="004636C3"/>
    <w:rsid w:val="00463818"/>
    <w:rsid w:val="00465A20"/>
    <w:rsid w:val="00465F16"/>
    <w:rsid w:val="00465FC4"/>
    <w:rsid w:val="004734E3"/>
    <w:rsid w:val="0047364C"/>
    <w:rsid w:val="00473E3C"/>
    <w:rsid w:val="00477B8B"/>
    <w:rsid w:val="00482BCC"/>
    <w:rsid w:val="00483465"/>
    <w:rsid w:val="004845FA"/>
    <w:rsid w:val="00484FEE"/>
    <w:rsid w:val="0048515C"/>
    <w:rsid w:val="00486828"/>
    <w:rsid w:val="00486E84"/>
    <w:rsid w:val="0049141C"/>
    <w:rsid w:val="00491B4E"/>
    <w:rsid w:val="00496378"/>
    <w:rsid w:val="0049757C"/>
    <w:rsid w:val="00497645"/>
    <w:rsid w:val="004976F5"/>
    <w:rsid w:val="00497939"/>
    <w:rsid w:val="004A5915"/>
    <w:rsid w:val="004A7A5B"/>
    <w:rsid w:val="004A7DBE"/>
    <w:rsid w:val="004B1EB7"/>
    <w:rsid w:val="004B4BCB"/>
    <w:rsid w:val="004B664C"/>
    <w:rsid w:val="004B6E39"/>
    <w:rsid w:val="004B7BB1"/>
    <w:rsid w:val="004C2AB2"/>
    <w:rsid w:val="004C750D"/>
    <w:rsid w:val="004C7956"/>
    <w:rsid w:val="004D0054"/>
    <w:rsid w:val="004E0178"/>
    <w:rsid w:val="004E0998"/>
    <w:rsid w:val="004E0C03"/>
    <w:rsid w:val="004E189D"/>
    <w:rsid w:val="004E1BBB"/>
    <w:rsid w:val="004E214D"/>
    <w:rsid w:val="004E38AA"/>
    <w:rsid w:val="004E5602"/>
    <w:rsid w:val="004E5685"/>
    <w:rsid w:val="004E5DDA"/>
    <w:rsid w:val="004E6148"/>
    <w:rsid w:val="004F1144"/>
    <w:rsid w:val="005008B0"/>
    <w:rsid w:val="00502D34"/>
    <w:rsid w:val="00504876"/>
    <w:rsid w:val="00504BE8"/>
    <w:rsid w:val="005056AB"/>
    <w:rsid w:val="00507892"/>
    <w:rsid w:val="0052008B"/>
    <w:rsid w:val="005216AD"/>
    <w:rsid w:val="00521BE2"/>
    <w:rsid w:val="0052213A"/>
    <w:rsid w:val="00522224"/>
    <w:rsid w:val="00523100"/>
    <w:rsid w:val="00523EE1"/>
    <w:rsid w:val="00524722"/>
    <w:rsid w:val="00526ABB"/>
    <w:rsid w:val="00526ABE"/>
    <w:rsid w:val="00527F1B"/>
    <w:rsid w:val="005316FC"/>
    <w:rsid w:val="0053424B"/>
    <w:rsid w:val="005373B7"/>
    <w:rsid w:val="00540A01"/>
    <w:rsid w:val="00541D67"/>
    <w:rsid w:val="00543444"/>
    <w:rsid w:val="00547D2C"/>
    <w:rsid w:val="00552C34"/>
    <w:rsid w:val="00552E10"/>
    <w:rsid w:val="00554CC7"/>
    <w:rsid w:val="005572CA"/>
    <w:rsid w:val="00560E28"/>
    <w:rsid w:val="00561650"/>
    <w:rsid w:val="00563B84"/>
    <w:rsid w:val="00570046"/>
    <w:rsid w:val="00572183"/>
    <w:rsid w:val="00572303"/>
    <w:rsid w:val="00573717"/>
    <w:rsid w:val="00574FCD"/>
    <w:rsid w:val="00576085"/>
    <w:rsid w:val="00582274"/>
    <w:rsid w:val="00583437"/>
    <w:rsid w:val="00585E38"/>
    <w:rsid w:val="00587062"/>
    <w:rsid w:val="00587A45"/>
    <w:rsid w:val="00592107"/>
    <w:rsid w:val="005943AD"/>
    <w:rsid w:val="005A03FB"/>
    <w:rsid w:val="005A0CE7"/>
    <w:rsid w:val="005A199B"/>
    <w:rsid w:val="005A338F"/>
    <w:rsid w:val="005A3D77"/>
    <w:rsid w:val="005A5046"/>
    <w:rsid w:val="005A5D34"/>
    <w:rsid w:val="005A7335"/>
    <w:rsid w:val="005B002F"/>
    <w:rsid w:val="005B15FC"/>
    <w:rsid w:val="005B1823"/>
    <w:rsid w:val="005B20FF"/>
    <w:rsid w:val="005B5F67"/>
    <w:rsid w:val="005B6CB3"/>
    <w:rsid w:val="005C177D"/>
    <w:rsid w:val="005C61A3"/>
    <w:rsid w:val="005C711B"/>
    <w:rsid w:val="005D20E9"/>
    <w:rsid w:val="005D4AEB"/>
    <w:rsid w:val="005E2381"/>
    <w:rsid w:val="005E675E"/>
    <w:rsid w:val="005E6ACE"/>
    <w:rsid w:val="005E7B0C"/>
    <w:rsid w:val="005E7E8D"/>
    <w:rsid w:val="005F02EC"/>
    <w:rsid w:val="005F2FBF"/>
    <w:rsid w:val="005F3642"/>
    <w:rsid w:val="005F477E"/>
    <w:rsid w:val="005F5677"/>
    <w:rsid w:val="005F7C6D"/>
    <w:rsid w:val="005F7F2A"/>
    <w:rsid w:val="00602BA7"/>
    <w:rsid w:val="0060400B"/>
    <w:rsid w:val="006057B5"/>
    <w:rsid w:val="00611654"/>
    <w:rsid w:val="00614217"/>
    <w:rsid w:val="00614DB4"/>
    <w:rsid w:val="0061527F"/>
    <w:rsid w:val="0062298A"/>
    <w:rsid w:val="00623707"/>
    <w:rsid w:val="00624995"/>
    <w:rsid w:val="006264A8"/>
    <w:rsid w:val="00630ED3"/>
    <w:rsid w:val="00631B06"/>
    <w:rsid w:val="006321AC"/>
    <w:rsid w:val="006350E4"/>
    <w:rsid w:val="00640697"/>
    <w:rsid w:val="006424F9"/>
    <w:rsid w:val="00643C2E"/>
    <w:rsid w:val="00646420"/>
    <w:rsid w:val="00646957"/>
    <w:rsid w:val="00647239"/>
    <w:rsid w:val="0065030B"/>
    <w:rsid w:val="006520DA"/>
    <w:rsid w:val="006528EB"/>
    <w:rsid w:val="00652F5E"/>
    <w:rsid w:val="00656AE9"/>
    <w:rsid w:val="00660E2F"/>
    <w:rsid w:val="006622DF"/>
    <w:rsid w:val="00662B72"/>
    <w:rsid w:val="00662DF3"/>
    <w:rsid w:val="006638E8"/>
    <w:rsid w:val="00667E40"/>
    <w:rsid w:val="006720E2"/>
    <w:rsid w:val="0067296B"/>
    <w:rsid w:val="00673935"/>
    <w:rsid w:val="00674363"/>
    <w:rsid w:val="00674944"/>
    <w:rsid w:val="00675FFC"/>
    <w:rsid w:val="006802CB"/>
    <w:rsid w:val="006820FE"/>
    <w:rsid w:val="0068308B"/>
    <w:rsid w:val="006858F9"/>
    <w:rsid w:val="006864D7"/>
    <w:rsid w:val="006902F2"/>
    <w:rsid w:val="0069107B"/>
    <w:rsid w:val="0069227E"/>
    <w:rsid w:val="00693022"/>
    <w:rsid w:val="00693C40"/>
    <w:rsid w:val="0069660B"/>
    <w:rsid w:val="006A1A79"/>
    <w:rsid w:val="006A3DB0"/>
    <w:rsid w:val="006A5243"/>
    <w:rsid w:val="006A79F9"/>
    <w:rsid w:val="006A7E8A"/>
    <w:rsid w:val="006B1AE4"/>
    <w:rsid w:val="006B5C58"/>
    <w:rsid w:val="006C065C"/>
    <w:rsid w:val="006C28A4"/>
    <w:rsid w:val="006C5434"/>
    <w:rsid w:val="006C6815"/>
    <w:rsid w:val="006C70D5"/>
    <w:rsid w:val="006D0D78"/>
    <w:rsid w:val="006D1212"/>
    <w:rsid w:val="006D12A1"/>
    <w:rsid w:val="006D1AC1"/>
    <w:rsid w:val="006D4551"/>
    <w:rsid w:val="006D483E"/>
    <w:rsid w:val="006D60E2"/>
    <w:rsid w:val="006D7EA3"/>
    <w:rsid w:val="006E0A66"/>
    <w:rsid w:val="006E2E4E"/>
    <w:rsid w:val="006E6353"/>
    <w:rsid w:val="006F054E"/>
    <w:rsid w:val="006F153E"/>
    <w:rsid w:val="006F2D05"/>
    <w:rsid w:val="00701D99"/>
    <w:rsid w:val="00702673"/>
    <w:rsid w:val="00706DBD"/>
    <w:rsid w:val="0071120A"/>
    <w:rsid w:val="0071268D"/>
    <w:rsid w:val="007127AE"/>
    <w:rsid w:val="007146A8"/>
    <w:rsid w:val="00714C8D"/>
    <w:rsid w:val="00715668"/>
    <w:rsid w:val="00720D37"/>
    <w:rsid w:val="0072185A"/>
    <w:rsid w:val="007232E3"/>
    <w:rsid w:val="0072716F"/>
    <w:rsid w:val="00727969"/>
    <w:rsid w:val="007327E6"/>
    <w:rsid w:val="00732B6E"/>
    <w:rsid w:val="007332E1"/>
    <w:rsid w:val="0073692B"/>
    <w:rsid w:val="007420B9"/>
    <w:rsid w:val="00743B93"/>
    <w:rsid w:val="00750455"/>
    <w:rsid w:val="00752482"/>
    <w:rsid w:val="00752876"/>
    <w:rsid w:val="00752BA9"/>
    <w:rsid w:val="00754E0A"/>
    <w:rsid w:val="0076041C"/>
    <w:rsid w:val="00762DE1"/>
    <w:rsid w:val="00765C72"/>
    <w:rsid w:val="0076618A"/>
    <w:rsid w:val="00766416"/>
    <w:rsid w:val="007671B6"/>
    <w:rsid w:val="0076740C"/>
    <w:rsid w:val="00767BDB"/>
    <w:rsid w:val="0077614B"/>
    <w:rsid w:val="00777A2E"/>
    <w:rsid w:val="00777C85"/>
    <w:rsid w:val="00780118"/>
    <w:rsid w:val="0078057D"/>
    <w:rsid w:val="00784B3C"/>
    <w:rsid w:val="00784E07"/>
    <w:rsid w:val="00785425"/>
    <w:rsid w:val="00787BBE"/>
    <w:rsid w:val="00795ABF"/>
    <w:rsid w:val="00796714"/>
    <w:rsid w:val="007A2636"/>
    <w:rsid w:val="007A27BD"/>
    <w:rsid w:val="007A30F9"/>
    <w:rsid w:val="007A47D3"/>
    <w:rsid w:val="007A62C8"/>
    <w:rsid w:val="007A6BE8"/>
    <w:rsid w:val="007B1A2B"/>
    <w:rsid w:val="007B626C"/>
    <w:rsid w:val="007B6D71"/>
    <w:rsid w:val="007C0A3B"/>
    <w:rsid w:val="007C33BF"/>
    <w:rsid w:val="007C4A6A"/>
    <w:rsid w:val="007C4A79"/>
    <w:rsid w:val="007C4AB2"/>
    <w:rsid w:val="007C6804"/>
    <w:rsid w:val="007C683D"/>
    <w:rsid w:val="007D2738"/>
    <w:rsid w:val="007D2862"/>
    <w:rsid w:val="007D2F79"/>
    <w:rsid w:val="007D30EC"/>
    <w:rsid w:val="007D49DD"/>
    <w:rsid w:val="007D4E28"/>
    <w:rsid w:val="007D75EF"/>
    <w:rsid w:val="007D7BB3"/>
    <w:rsid w:val="007E2349"/>
    <w:rsid w:val="007E29F0"/>
    <w:rsid w:val="007E384D"/>
    <w:rsid w:val="007E3E25"/>
    <w:rsid w:val="007E519A"/>
    <w:rsid w:val="007E6DB1"/>
    <w:rsid w:val="007E7B6C"/>
    <w:rsid w:val="007F34B8"/>
    <w:rsid w:val="007F5811"/>
    <w:rsid w:val="008039DE"/>
    <w:rsid w:val="00803E40"/>
    <w:rsid w:val="00805BC6"/>
    <w:rsid w:val="00806FDC"/>
    <w:rsid w:val="00811ED3"/>
    <w:rsid w:val="00814381"/>
    <w:rsid w:val="00814EC9"/>
    <w:rsid w:val="00814FCB"/>
    <w:rsid w:val="008175DB"/>
    <w:rsid w:val="00817F22"/>
    <w:rsid w:val="008224F1"/>
    <w:rsid w:val="00823375"/>
    <w:rsid w:val="00824B40"/>
    <w:rsid w:val="0082527B"/>
    <w:rsid w:val="00826CA5"/>
    <w:rsid w:val="0082740A"/>
    <w:rsid w:val="0083347D"/>
    <w:rsid w:val="00834FA8"/>
    <w:rsid w:val="00835D63"/>
    <w:rsid w:val="00840984"/>
    <w:rsid w:val="00843B48"/>
    <w:rsid w:val="00843C1B"/>
    <w:rsid w:val="008447A8"/>
    <w:rsid w:val="00844A22"/>
    <w:rsid w:val="00850F97"/>
    <w:rsid w:val="00852441"/>
    <w:rsid w:val="00853BFB"/>
    <w:rsid w:val="008552DE"/>
    <w:rsid w:val="00855ED4"/>
    <w:rsid w:val="008569CE"/>
    <w:rsid w:val="00857699"/>
    <w:rsid w:val="00860545"/>
    <w:rsid w:val="00863725"/>
    <w:rsid w:val="00864732"/>
    <w:rsid w:val="0086608B"/>
    <w:rsid w:val="008666C1"/>
    <w:rsid w:val="00866877"/>
    <w:rsid w:val="00867204"/>
    <w:rsid w:val="008710E8"/>
    <w:rsid w:val="008720DB"/>
    <w:rsid w:val="00874887"/>
    <w:rsid w:val="00876DD7"/>
    <w:rsid w:val="0087783E"/>
    <w:rsid w:val="00881741"/>
    <w:rsid w:val="008847E3"/>
    <w:rsid w:val="008849AD"/>
    <w:rsid w:val="00886C29"/>
    <w:rsid w:val="00886F4E"/>
    <w:rsid w:val="008920B0"/>
    <w:rsid w:val="0089243E"/>
    <w:rsid w:val="00893A8B"/>
    <w:rsid w:val="008A3AAC"/>
    <w:rsid w:val="008B0802"/>
    <w:rsid w:val="008B1CBD"/>
    <w:rsid w:val="008B3045"/>
    <w:rsid w:val="008B4EF6"/>
    <w:rsid w:val="008B4F7E"/>
    <w:rsid w:val="008B54B1"/>
    <w:rsid w:val="008C0814"/>
    <w:rsid w:val="008C17C9"/>
    <w:rsid w:val="008C1C25"/>
    <w:rsid w:val="008C3352"/>
    <w:rsid w:val="008C3537"/>
    <w:rsid w:val="008C7442"/>
    <w:rsid w:val="008D19E1"/>
    <w:rsid w:val="008D1CA2"/>
    <w:rsid w:val="008D1D42"/>
    <w:rsid w:val="008D298F"/>
    <w:rsid w:val="008D3AC6"/>
    <w:rsid w:val="008D3FB0"/>
    <w:rsid w:val="008D4AB7"/>
    <w:rsid w:val="008D7E7D"/>
    <w:rsid w:val="008E0CF1"/>
    <w:rsid w:val="008E16C7"/>
    <w:rsid w:val="008E2835"/>
    <w:rsid w:val="008E28B4"/>
    <w:rsid w:val="008E57AB"/>
    <w:rsid w:val="008E5B66"/>
    <w:rsid w:val="008E75F5"/>
    <w:rsid w:val="008F0B87"/>
    <w:rsid w:val="008F3321"/>
    <w:rsid w:val="008F4DFF"/>
    <w:rsid w:val="008F54DB"/>
    <w:rsid w:val="008F61FE"/>
    <w:rsid w:val="008F62EC"/>
    <w:rsid w:val="008F72F6"/>
    <w:rsid w:val="008F7F1B"/>
    <w:rsid w:val="009026AD"/>
    <w:rsid w:val="009032F5"/>
    <w:rsid w:val="009114EC"/>
    <w:rsid w:val="00911DEB"/>
    <w:rsid w:val="00914D9A"/>
    <w:rsid w:val="00915A5B"/>
    <w:rsid w:val="0091753F"/>
    <w:rsid w:val="00917717"/>
    <w:rsid w:val="0092216C"/>
    <w:rsid w:val="00931D7C"/>
    <w:rsid w:val="00934C1D"/>
    <w:rsid w:val="00935486"/>
    <w:rsid w:val="00936D9D"/>
    <w:rsid w:val="00937F84"/>
    <w:rsid w:val="0094000D"/>
    <w:rsid w:val="00941399"/>
    <w:rsid w:val="009506C1"/>
    <w:rsid w:val="0095119A"/>
    <w:rsid w:val="0095234A"/>
    <w:rsid w:val="009536A3"/>
    <w:rsid w:val="0095455C"/>
    <w:rsid w:val="00957110"/>
    <w:rsid w:val="009601EB"/>
    <w:rsid w:val="00961020"/>
    <w:rsid w:val="0096178B"/>
    <w:rsid w:val="00962B3E"/>
    <w:rsid w:val="009635BE"/>
    <w:rsid w:val="0096425E"/>
    <w:rsid w:val="00965B8F"/>
    <w:rsid w:val="009673FA"/>
    <w:rsid w:val="0096743E"/>
    <w:rsid w:val="00970594"/>
    <w:rsid w:val="00970AD8"/>
    <w:rsid w:val="00970F1E"/>
    <w:rsid w:val="00972946"/>
    <w:rsid w:val="009729B6"/>
    <w:rsid w:val="0097351D"/>
    <w:rsid w:val="009747B2"/>
    <w:rsid w:val="00974AF7"/>
    <w:rsid w:val="00975BF0"/>
    <w:rsid w:val="0097611C"/>
    <w:rsid w:val="00976972"/>
    <w:rsid w:val="00980553"/>
    <w:rsid w:val="009855FF"/>
    <w:rsid w:val="00986ECF"/>
    <w:rsid w:val="0099069F"/>
    <w:rsid w:val="009906BB"/>
    <w:rsid w:val="00990BB4"/>
    <w:rsid w:val="00994879"/>
    <w:rsid w:val="00995D85"/>
    <w:rsid w:val="009969C7"/>
    <w:rsid w:val="00996F61"/>
    <w:rsid w:val="00996F88"/>
    <w:rsid w:val="00997245"/>
    <w:rsid w:val="00997305"/>
    <w:rsid w:val="009A02C3"/>
    <w:rsid w:val="009A1534"/>
    <w:rsid w:val="009A6686"/>
    <w:rsid w:val="009B0D5B"/>
    <w:rsid w:val="009B1FE1"/>
    <w:rsid w:val="009B27EE"/>
    <w:rsid w:val="009B2A09"/>
    <w:rsid w:val="009B46BB"/>
    <w:rsid w:val="009B4E43"/>
    <w:rsid w:val="009B606F"/>
    <w:rsid w:val="009B6E96"/>
    <w:rsid w:val="009B7E83"/>
    <w:rsid w:val="009C1F0C"/>
    <w:rsid w:val="009C4FDC"/>
    <w:rsid w:val="009C6603"/>
    <w:rsid w:val="009D0F07"/>
    <w:rsid w:val="009D6E6C"/>
    <w:rsid w:val="009E00E3"/>
    <w:rsid w:val="009E0DD4"/>
    <w:rsid w:val="009E0EDB"/>
    <w:rsid w:val="009E1221"/>
    <w:rsid w:val="009E2907"/>
    <w:rsid w:val="009E3E9B"/>
    <w:rsid w:val="009E4672"/>
    <w:rsid w:val="009E4D6C"/>
    <w:rsid w:val="009E7601"/>
    <w:rsid w:val="009F095D"/>
    <w:rsid w:val="009F165F"/>
    <w:rsid w:val="009F4864"/>
    <w:rsid w:val="009F5585"/>
    <w:rsid w:val="009F6C1A"/>
    <w:rsid w:val="00A011E4"/>
    <w:rsid w:val="00A01353"/>
    <w:rsid w:val="00A03381"/>
    <w:rsid w:val="00A13697"/>
    <w:rsid w:val="00A227DE"/>
    <w:rsid w:val="00A231AC"/>
    <w:rsid w:val="00A24BAB"/>
    <w:rsid w:val="00A266C9"/>
    <w:rsid w:val="00A32AC3"/>
    <w:rsid w:val="00A348D2"/>
    <w:rsid w:val="00A34DFA"/>
    <w:rsid w:val="00A36944"/>
    <w:rsid w:val="00A4039C"/>
    <w:rsid w:val="00A41D69"/>
    <w:rsid w:val="00A42A12"/>
    <w:rsid w:val="00A43D0A"/>
    <w:rsid w:val="00A44533"/>
    <w:rsid w:val="00A46C9E"/>
    <w:rsid w:val="00A47818"/>
    <w:rsid w:val="00A50AA6"/>
    <w:rsid w:val="00A51168"/>
    <w:rsid w:val="00A65816"/>
    <w:rsid w:val="00A673C0"/>
    <w:rsid w:val="00A71E90"/>
    <w:rsid w:val="00A7430A"/>
    <w:rsid w:val="00A75A0A"/>
    <w:rsid w:val="00A7605A"/>
    <w:rsid w:val="00A8187A"/>
    <w:rsid w:val="00A81F44"/>
    <w:rsid w:val="00A870DA"/>
    <w:rsid w:val="00A90CA8"/>
    <w:rsid w:val="00A952D2"/>
    <w:rsid w:val="00A96652"/>
    <w:rsid w:val="00A96A34"/>
    <w:rsid w:val="00A96D9C"/>
    <w:rsid w:val="00AA0618"/>
    <w:rsid w:val="00AA503B"/>
    <w:rsid w:val="00AA57A8"/>
    <w:rsid w:val="00AA706E"/>
    <w:rsid w:val="00AA7678"/>
    <w:rsid w:val="00AB487C"/>
    <w:rsid w:val="00AB4AEE"/>
    <w:rsid w:val="00AB530F"/>
    <w:rsid w:val="00AB5459"/>
    <w:rsid w:val="00AC0DF9"/>
    <w:rsid w:val="00AC2FFF"/>
    <w:rsid w:val="00AC3354"/>
    <w:rsid w:val="00AC4224"/>
    <w:rsid w:val="00AC52C6"/>
    <w:rsid w:val="00AC6857"/>
    <w:rsid w:val="00AC6870"/>
    <w:rsid w:val="00AD137B"/>
    <w:rsid w:val="00AD3055"/>
    <w:rsid w:val="00AD56B9"/>
    <w:rsid w:val="00AD627C"/>
    <w:rsid w:val="00AE27EA"/>
    <w:rsid w:val="00AE2BC2"/>
    <w:rsid w:val="00AE2D9D"/>
    <w:rsid w:val="00AE2F09"/>
    <w:rsid w:val="00AE40CF"/>
    <w:rsid w:val="00AE55CE"/>
    <w:rsid w:val="00AE5AB1"/>
    <w:rsid w:val="00AE67A6"/>
    <w:rsid w:val="00AE7C22"/>
    <w:rsid w:val="00AF0A7E"/>
    <w:rsid w:val="00AF19C9"/>
    <w:rsid w:val="00AF308D"/>
    <w:rsid w:val="00AF5715"/>
    <w:rsid w:val="00AF602A"/>
    <w:rsid w:val="00B00AB3"/>
    <w:rsid w:val="00B01024"/>
    <w:rsid w:val="00B0181A"/>
    <w:rsid w:val="00B03894"/>
    <w:rsid w:val="00B04D78"/>
    <w:rsid w:val="00B05DC5"/>
    <w:rsid w:val="00B1107B"/>
    <w:rsid w:val="00B1151B"/>
    <w:rsid w:val="00B20554"/>
    <w:rsid w:val="00B20E04"/>
    <w:rsid w:val="00B214AC"/>
    <w:rsid w:val="00B238FE"/>
    <w:rsid w:val="00B23B53"/>
    <w:rsid w:val="00B2426F"/>
    <w:rsid w:val="00B25DE2"/>
    <w:rsid w:val="00B25FB5"/>
    <w:rsid w:val="00B33B5E"/>
    <w:rsid w:val="00B3401F"/>
    <w:rsid w:val="00B3453D"/>
    <w:rsid w:val="00B372F8"/>
    <w:rsid w:val="00B4028E"/>
    <w:rsid w:val="00B419CC"/>
    <w:rsid w:val="00B420ED"/>
    <w:rsid w:val="00B420F3"/>
    <w:rsid w:val="00B45984"/>
    <w:rsid w:val="00B46888"/>
    <w:rsid w:val="00B47B2C"/>
    <w:rsid w:val="00B50200"/>
    <w:rsid w:val="00B50382"/>
    <w:rsid w:val="00B52632"/>
    <w:rsid w:val="00B557DC"/>
    <w:rsid w:val="00B55C6A"/>
    <w:rsid w:val="00B616D2"/>
    <w:rsid w:val="00B624C2"/>
    <w:rsid w:val="00B6716F"/>
    <w:rsid w:val="00B67304"/>
    <w:rsid w:val="00B71F48"/>
    <w:rsid w:val="00B745F9"/>
    <w:rsid w:val="00B7579E"/>
    <w:rsid w:val="00B812B8"/>
    <w:rsid w:val="00B82BD9"/>
    <w:rsid w:val="00B84CD7"/>
    <w:rsid w:val="00B85DAE"/>
    <w:rsid w:val="00B927EF"/>
    <w:rsid w:val="00B94C8C"/>
    <w:rsid w:val="00B9553E"/>
    <w:rsid w:val="00B9556D"/>
    <w:rsid w:val="00BA0938"/>
    <w:rsid w:val="00BA1CF7"/>
    <w:rsid w:val="00BA6AF7"/>
    <w:rsid w:val="00BB0FFF"/>
    <w:rsid w:val="00BB5D02"/>
    <w:rsid w:val="00BC2234"/>
    <w:rsid w:val="00BC23E3"/>
    <w:rsid w:val="00BC43C2"/>
    <w:rsid w:val="00BC5A87"/>
    <w:rsid w:val="00BC71A1"/>
    <w:rsid w:val="00BC7648"/>
    <w:rsid w:val="00BC7DC3"/>
    <w:rsid w:val="00BD19B2"/>
    <w:rsid w:val="00BD3A22"/>
    <w:rsid w:val="00BD4895"/>
    <w:rsid w:val="00BD6556"/>
    <w:rsid w:val="00BD75E9"/>
    <w:rsid w:val="00BE1CFE"/>
    <w:rsid w:val="00BE5B34"/>
    <w:rsid w:val="00BE6098"/>
    <w:rsid w:val="00BE73B1"/>
    <w:rsid w:val="00BE77A4"/>
    <w:rsid w:val="00BE7835"/>
    <w:rsid w:val="00BE7E7E"/>
    <w:rsid w:val="00BF03B7"/>
    <w:rsid w:val="00BF176F"/>
    <w:rsid w:val="00BF2A77"/>
    <w:rsid w:val="00BF3234"/>
    <w:rsid w:val="00BF3FF0"/>
    <w:rsid w:val="00BF52D3"/>
    <w:rsid w:val="00BF56FF"/>
    <w:rsid w:val="00C01A4B"/>
    <w:rsid w:val="00C01B06"/>
    <w:rsid w:val="00C052E8"/>
    <w:rsid w:val="00C06BCA"/>
    <w:rsid w:val="00C10C6F"/>
    <w:rsid w:val="00C10ED4"/>
    <w:rsid w:val="00C11271"/>
    <w:rsid w:val="00C12C8B"/>
    <w:rsid w:val="00C1367F"/>
    <w:rsid w:val="00C14FEE"/>
    <w:rsid w:val="00C16972"/>
    <w:rsid w:val="00C17376"/>
    <w:rsid w:val="00C21473"/>
    <w:rsid w:val="00C223E3"/>
    <w:rsid w:val="00C23BF4"/>
    <w:rsid w:val="00C24555"/>
    <w:rsid w:val="00C30057"/>
    <w:rsid w:val="00C3062F"/>
    <w:rsid w:val="00C3339C"/>
    <w:rsid w:val="00C34224"/>
    <w:rsid w:val="00C34B44"/>
    <w:rsid w:val="00C35AF9"/>
    <w:rsid w:val="00C44254"/>
    <w:rsid w:val="00C455E3"/>
    <w:rsid w:val="00C47209"/>
    <w:rsid w:val="00C50AF0"/>
    <w:rsid w:val="00C516B8"/>
    <w:rsid w:val="00C56002"/>
    <w:rsid w:val="00C567DD"/>
    <w:rsid w:val="00C574F3"/>
    <w:rsid w:val="00C60B25"/>
    <w:rsid w:val="00C643FB"/>
    <w:rsid w:val="00C64740"/>
    <w:rsid w:val="00C66AC1"/>
    <w:rsid w:val="00C66B1C"/>
    <w:rsid w:val="00C67571"/>
    <w:rsid w:val="00C70322"/>
    <w:rsid w:val="00C72778"/>
    <w:rsid w:val="00C74491"/>
    <w:rsid w:val="00C75BB7"/>
    <w:rsid w:val="00C75ED2"/>
    <w:rsid w:val="00C85CEA"/>
    <w:rsid w:val="00C86046"/>
    <w:rsid w:val="00C86221"/>
    <w:rsid w:val="00C86C54"/>
    <w:rsid w:val="00C9032A"/>
    <w:rsid w:val="00C92695"/>
    <w:rsid w:val="00C95FD8"/>
    <w:rsid w:val="00C9737A"/>
    <w:rsid w:val="00C97EB5"/>
    <w:rsid w:val="00CA06E5"/>
    <w:rsid w:val="00CA122F"/>
    <w:rsid w:val="00CA1A64"/>
    <w:rsid w:val="00CA22A7"/>
    <w:rsid w:val="00CA38F9"/>
    <w:rsid w:val="00CA4BCE"/>
    <w:rsid w:val="00CA587E"/>
    <w:rsid w:val="00CA75AF"/>
    <w:rsid w:val="00CA7E27"/>
    <w:rsid w:val="00CB17CC"/>
    <w:rsid w:val="00CB3CFE"/>
    <w:rsid w:val="00CB47B1"/>
    <w:rsid w:val="00CB5580"/>
    <w:rsid w:val="00CB6D62"/>
    <w:rsid w:val="00CB7C5F"/>
    <w:rsid w:val="00CC0445"/>
    <w:rsid w:val="00CC0980"/>
    <w:rsid w:val="00CC0C8A"/>
    <w:rsid w:val="00CC1339"/>
    <w:rsid w:val="00CC157B"/>
    <w:rsid w:val="00CC292B"/>
    <w:rsid w:val="00CC3394"/>
    <w:rsid w:val="00CC3F4B"/>
    <w:rsid w:val="00CC6A3A"/>
    <w:rsid w:val="00CC7BD6"/>
    <w:rsid w:val="00CD1193"/>
    <w:rsid w:val="00CD25D3"/>
    <w:rsid w:val="00CD2886"/>
    <w:rsid w:val="00CD4756"/>
    <w:rsid w:val="00CD53B0"/>
    <w:rsid w:val="00CD5702"/>
    <w:rsid w:val="00CD6BC2"/>
    <w:rsid w:val="00CD7449"/>
    <w:rsid w:val="00CD7517"/>
    <w:rsid w:val="00CE1C00"/>
    <w:rsid w:val="00CE5980"/>
    <w:rsid w:val="00CE5BE6"/>
    <w:rsid w:val="00CE6C99"/>
    <w:rsid w:val="00CF1B95"/>
    <w:rsid w:val="00CF2491"/>
    <w:rsid w:val="00CF68CC"/>
    <w:rsid w:val="00D0019D"/>
    <w:rsid w:val="00D00AAB"/>
    <w:rsid w:val="00D00AF2"/>
    <w:rsid w:val="00D029E4"/>
    <w:rsid w:val="00D02C1C"/>
    <w:rsid w:val="00D02F73"/>
    <w:rsid w:val="00D03271"/>
    <w:rsid w:val="00D03D1D"/>
    <w:rsid w:val="00D04C0F"/>
    <w:rsid w:val="00D051EF"/>
    <w:rsid w:val="00D05674"/>
    <w:rsid w:val="00D15516"/>
    <w:rsid w:val="00D15EC4"/>
    <w:rsid w:val="00D20C22"/>
    <w:rsid w:val="00D20DC2"/>
    <w:rsid w:val="00D227FD"/>
    <w:rsid w:val="00D228D9"/>
    <w:rsid w:val="00D232DF"/>
    <w:rsid w:val="00D23866"/>
    <w:rsid w:val="00D250D1"/>
    <w:rsid w:val="00D30E66"/>
    <w:rsid w:val="00D34DC3"/>
    <w:rsid w:val="00D35FF6"/>
    <w:rsid w:val="00D369BA"/>
    <w:rsid w:val="00D40BD1"/>
    <w:rsid w:val="00D45779"/>
    <w:rsid w:val="00D50B7C"/>
    <w:rsid w:val="00D524CC"/>
    <w:rsid w:val="00D52A25"/>
    <w:rsid w:val="00D52A4A"/>
    <w:rsid w:val="00D53024"/>
    <w:rsid w:val="00D54EE5"/>
    <w:rsid w:val="00D55646"/>
    <w:rsid w:val="00D56A79"/>
    <w:rsid w:val="00D60C61"/>
    <w:rsid w:val="00D61EDA"/>
    <w:rsid w:val="00D646B5"/>
    <w:rsid w:val="00D646C3"/>
    <w:rsid w:val="00D64B1D"/>
    <w:rsid w:val="00D6502D"/>
    <w:rsid w:val="00D707AF"/>
    <w:rsid w:val="00D7217A"/>
    <w:rsid w:val="00D73F94"/>
    <w:rsid w:val="00D764DD"/>
    <w:rsid w:val="00D7670F"/>
    <w:rsid w:val="00D76BFE"/>
    <w:rsid w:val="00D80FCF"/>
    <w:rsid w:val="00D82111"/>
    <w:rsid w:val="00D84A60"/>
    <w:rsid w:val="00D855ED"/>
    <w:rsid w:val="00D86349"/>
    <w:rsid w:val="00D87B9F"/>
    <w:rsid w:val="00D936B5"/>
    <w:rsid w:val="00DA2395"/>
    <w:rsid w:val="00DA3545"/>
    <w:rsid w:val="00DA4E15"/>
    <w:rsid w:val="00DA5479"/>
    <w:rsid w:val="00DA56C7"/>
    <w:rsid w:val="00DA6A76"/>
    <w:rsid w:val="00DB050B"/>
    <w:rsid w:val="00DB0F94"/>
    <w:rsid w:val="00DB1D40"/>
    <w:rsid w:val="00DB3D0A"/>
    <w:rsid w:val="00DB4506"/>
    <w:rsid w:val="00DB58A4"/>
    <w:rsid w:val="00DB5D85"/>
    <w:rsid w:val="00DB6A39"/>
    <w:rsid w:val="00DB7BA9"/>
    <w:rsid w:val="00DC091C"/>
    <w:rsid w:val="00DC3C2C"/>
    <w:rsid w:val="00DC402D"/>
    <w:rsid w:val="00DC533E"/>
    <w:rsid w:val="00DD0EE5"/>
    <w:rsid w:val="00DD6D0F"/>
    <w:rsid w:val="00DD71D3"/>
    <w:rsid w:val="00DD763A"/>
    <w:rsid w:val="00DE07F1"/>
    <w:rsid w:val="00DE1834"/>
    <w:rsid w:val="00DE4977"/>
    <w:rsid w:val="00DE6D25"/>
    <w:rsid w:val="00DF04EA"/>
    <w:rsid w:val="00DF25F8"/>
    <w:rsid w:val="00DF26BF"/>
    <w:rsid w:val="00DF3EBB"/>
    <w:rsid w:val="00DF6844"/>
    <w:rsid w:val="00E00D70"/>
    <w:rsid w:val="00E0108F"/>
    <w:rsid w:val="00E0121F"/>
    <w:rsid w:val="00E013E4"/>
    <w:rsid w:val="00E04A3D"/>
    <w:rsid w:val="00E0514A"/>
    <w:rsid w:val="00E05254"/>
    <w:rsid w:val="00E0544B"/>
    <w:rsid w:val="00E070C7"/>
    <w:rsid w:val="00E11F53"/>
    <w:rsid w:val="00E11F8A"/>
    <w:rsid w:val="00E13566"/>
    <w:rsid w:val="00E21483"/>
    <w:rsid w:val="00E231FF"/>
    <w:rsid w:val="00E23E63"/>
    <w:rsid w:val="00E25CE1"/>
    <w:rsid w:val="00E25FA5"/>
    <w:rsid w:val="00E26477"/>
    <w:rsid w:val="00E27749"/>
    <w:rsid w:val="00E27EF4"/>
    <w:rsid w:val="00E30D26"/>
    <w:rsid w:val="00E312BD"/>
    <w:rsid w:val="00E33A83"/>
    <w:rsid w:val="00E3779F"/>
    <w:rsid w:val="00E40107"/>
    <w:rsid w:val="00E40966"/>
    <w:rsid w:val="00E409DF"/>
    <w:rsid w:val="00E42B03"/>
    <w:rsid w:val="00E436BE"/>
    <w:rsid w:val="00E44F08"/>
    <w:rsid w:val="00E45A63"/>
    <w:rsid w:val="00E50648"/>
    <w:rsid w:val="00E55FC5"/>
    <w:rsid w:val="00E56736"/>
    <w:rsid w:val="00E57D38"/>
    <w:rsid w:val="00E602AF"/>
    <w:rsid w:val="00E6192C"/>
    <w:rsid w:val="00E61B11"/>
    <w:rsid w:val="00E62703"/>
    <w:rsid w:val="00E63980"/>
    <w:rsid w:val="00E63BE2"/>
    <w:rsid w:val="00E67AB8"/>
    <w:rsid w:val="00E71986"/>
    <w:rsid w:val="00E75D7D"/>
    <w:rsid w:val="00E80BCA"/>
    <w:rsid w:val="00E81794"/>
    <w:rsid w:val="00E83692"/>
    <w:rsid w:val="00E8405B"/>
    <w:rsid w:val="00E85814"/>
    <w:rsid w:val="00E9033B"/>
    <w:rsid w:val="00E91D75"/>
    <w:rsid w:val="00E920F1"/>
    <w:rsid w:val="00E92868"/>
    <w:rsid w:val="00E938A3"/>
    <w:rsid w:val="00E93C09"/>
    <w:rsid w:val="00E93C7A"/>
    <w:rsid w:val="00E93D45"/>
    <w:rsid w:val="00E95962"/>
    <w:rsid w:val="00EA4444"/>
    <w:rsid w:val="00EB0062"/>
    <w:rsid w:val="00EB0D00"/>
    <w:rsid w:val="00EB30DB"/>
    <w:rsid w:val="00EB3569"/>
    <w:rsid w:val="00EB563E"/>
    <w:rsid w:val="00EB6039"/>
    <w:rsid w:val="00EC1413"/>
    <w:rsid w:val="00EC75A2"/>
    <w:rsid w:val="00ED166F"/>
    <w:rsid w:val="00ED27A6"/>
    <w:rsid w:val="00ED4C40"/>
    <w:rsid w:val="00ED5285"/>
    <w:rsid w:val="00ED55B7"/>
    <w:rsid w:val="00ED5A9F"/>
    <w:rsid w:val="00ED5EC5"/>
    <w:rsid w:val="00ED66D0"/>
    <w:rsid w:val="00EE29EB"/>
    <w:rsid w:val="00EE3385"/>
    <w:rsid w:val="00EE434B"/>
    <w:rsid w:val="00EE603E"/>
    <w:rsid w:val="00EE7742"/>
    <w:rsid w:val="00EF29C3"/>
    <w:rsid w:val="00EF2A20"/>
    <w:rsid w:val="00EF64AF"/>
    <w:rsid w:val="00EF6502"/>
    <w:rsid w:val="00EF67CA"/>
    <w:rsid w:val="00F07AEE"/>
    <w:rsid w:val="00F10A06"/>
    <w:rsid w:val="00F12EDD"/>
    <w:rsid w:val="00F12EE5"/>
    <w:rsid w:val="00F131EB"/>
    <w:rsid w:val="00F164A0"/>
    <w:rsid w:val="00F22258"/>
    <w:rsid w:val="00F24B4A"/>
    <w:rsid w:val="00F260D1"/>
    <w:rsid w:val="00F27418"/>
    <w:rsid w:val="00F31271"/>
    <w:rsid w:val="00F32946"/>
    <w:rsid w:val="00F32FD5"/>
    <w:rsid w:val="00F409D7"/>
    <w:rsid w:val="00F40C7E"/>
    <w:rsid w:val="00F4205F"/>
    <w:rsid w:val="00F42FDC"/>
    <w:rsid w:val="00F46F85"/>
    <w:rsid w:val="00F50901"/>
    <w:rsid w:val="00F5116E"/>
    <w:rsid w:val="00F51531"/>
    <w:rsid w:val="00F51E15"/>
    <w:rsid w:val="00F51F89"/>
    <w:rsid w:val="00F5333D"/>
    <w:rsid w:val="00F53395"/>
    <w:rsid w:val="00F539E5"/>
    <w:rsid w:val="00F53D49"/>
    <w:rsid w:val="00F57258"/>
    <w:rsid w:val="00F637CD"/>
    <w:rsid w:val="00F645C4"/>
    <w:rsid w:val="00F65801"/>
    <w:rsid w:val="00F7666E"/>
    <w:rsid w:val="00F8726F"/>
    <w:rsid w:val="00F90DCB"/>
    <w:rsid w:val="00F96208"/>
    <w:rsid w:val="00FA2F54"/>
    <w:rsid w:val="00FA3748"/>
    <w:rsid w:val="00FA528B"/>
    <w:rsid w:val="00FB07C5"/>
    <w:rsid w:val="00FB2364"/>
    <w:rsid w:val="00FB389E"/>
    <w:rsid w:val="00FB3C83"/>
    <w:rsid w:val="00FB482C"/>
    <w:rsid w:val="00FB4F09"/>
    <w:rsid w:val="00FB5B81"/>
    <w:rsid w:val="00FC6CE7"/>
    <w:rsid w:val="00FC72A6"/>
    <w:rsid w:val="00FD0D24"/>
    <w:rsid w:val="00FD1C00"/>
    <w:rsid w:val="00FD23A8"/>
    <w:rsid w:val="00FD2D91"/>
    <w:rsid w:val="00FD32BE"/>
    <w:rsid w:val="00FD4ECF"/>
    <w:rsid w:val="00FD524C"/>
    <w:rsid w:val="00FD6D6C"/>
    <w:rsid w:val="00FD76A3"/>
    <w:rsid w:val="00FE556D"/>
    <w:rsid w:val="00FE76EA"/>
    <w:rsid w:val="00FF31AF"/>
    <w:rsid w:val="00FF5291"/>
    <w:rsid w:val="00FF6D24"/>
    <w:rsid w:val="00FF73F3"/>
    <w:rsid w:val="00FF770E"/>
    <w:rsid w:val="05885B40"/>
    <w:rsid w:val="0886C148"/>
    <w:rsid w:val="0FFBC4EF"/>
    <w:rsid w:val="1245C78F"/>
    <w:rsid w:val="16812583"/>
    <w:rsid w:val="1DB24ACC"/>
    <w:rsid w:val="1E0C5D30"/>
    <w:rsid w:val="2179AADB"/>
    <w:rsid w:val="27FD2D14"/>
    <w:rsid w:val="2A109A8B"/>
    <w:rsid w:val="2B926300"/>
    <w:rsid w:val="311E179A"/>
    <w:rsid w:val="3ECF35C1"/>
    <w:rsid w:val="40BA845A"/>
    <w:rsid w:val="415AA40D"/>
    <w:rsid w:val="48EFF167"/>
    <w:rsid w:val="503AA6DC"/>
    <w:rsid w:val="55AE86EC"/>
    <w:rsid w:val="5A4092C9"/>
    <w:rsid w:val="758F323F"/>
    <w:rsid w:val="797CA511"/>
    <w:rsid w:val="7C0B87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46A45"/>
  <w15:docId w15:val="{2F581D83-CD05-4C45-8FEC-B85DBCEA4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Number"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0C3063"/>
    <w:pPr>
      <w:spacing w:after="120"/>
    </w:pPr>
    <w:rPr>
      <w:rFonts w:ascii="Arial" w:hAnsi="Arial"/>
      <w:szCs w:val="22"/>
    </w:rPr>
  </w:style>
  <w:style w:type="paragraph" w:styleId="Heading1">
    <w:name w:val="heading 1"/>
    <w:aliases w:val="H1"/>
    <w:next w:val="BodyText"/>
    <w:link w:val="Heading1Char"/>
    <w:qFormat/>
    <w:rsid w:val="00C97EB5"/>
    <w:pPr>
      <w:keepNext/>
      <w:keepLines/>
      <w:widowControl w:val="0"/>
      <w:numPr>
        <w:numId w:val="20"/>
      </w:numPr>
      <w:spacing w:before="360" w:after="200"/>
      <w:outlineLvl w:val="0"/>
    </w:pPr>
    <w:rPr>
      <w:rFonts w:ascii="Arial" w:hAnsi="Arial" w:cs="Arial"/>
      <w:b/>
      <w:bCs/>
      <w:color w:val="00528E"/>
      <w:kern w:val="32"/>
      <w:sz w:val="24"/>
      <w:szCs w:val="28"/>
    </w:rPr>
  </w:style>
  <w:style w:type="paragraph" w:styleId="Heading2">
    <w:name w:val="heading 2"/>
    <w:aliases w:val="H2"/>
    <w:basedOn w:val="Heading1"/>
    <w:next w:val="BodyText"/>
    <w:link w:val="Heading2Char"/>
    <w:qFormat/>
    <w:rsid w:val="00CD6BC2"/>
    <w:pPr>
      <w:keepNext w:val="0"/>
      <w:keepLines w:val="0"/>
      <w:numPr>
        <w:ilvl w:val="1"/>
      </w:numPr>
      <w:spacing w:before="240" w:after="120"/>
      <w:outlineLvl w:val="1"/>
    </w:pPr>
    <w:rPr>
      <w:iCs/>
      <w:sz w:val="22"/>
      <w:szCs w:val="24"/>
    </w:rPr>
  </w:style>
  <w:style w:type="paragraph" w:styleId="Heading3">
    <w:name w:val="heading 3"/>
    <w:aliases w:val="H3"/>
    <w:basedOn w:val="Heading2"/>
    <w:next w:val="BodyText"/>
    <w:link w:val="Heading3Char"/>
    <w:qFormat/>
    <w:rsid w:val="00CD6BC2"/>
    <w:pPr>
      <w:numPr>
        <w:ilvl w:val="2"/>
      </w:numPr>
      <w:tabs>
        <w:tab w:val="left" w:pos="907"/>
      </w:tabs>
      <w:outlineLvl w:val="2"/>
    </w:pPr>
    <w:rPr>
      <w:sz w:val="20"/>
      <w:szCs w:val="22"/>
    </w:rPr>
  </w:style>
  <w:style w:type="paragraph" w:styleId="Heading4">
    <w:name w:val="heading 4"/>
    <w:aliases w:val="H4"/>
    <w:basedOn w:val="Heading3"/>
    <w:next w:val="BodyText"/>
    <w:link w:val="Heading4Char"/>
    <w:qFormat/>
    <w:rsid w:val="00CD6BC2"/>
    <w:pPr>
      <w:numPr>
        <w:ilvl w:val="3"/>
      </w:numPr>
      <w:tabs>
        <w:tab w:val="clear" w:pos="907"/>
        <w:tab w:val="left" w:pos="1195"/>
      </w:tabs>
      <w:outlineLvl w:val="3"/>
    </w:pPr>
  </w:style>
  <w:style w:type="paragraph" w:styleId="Heading5">
    <w:name w:val="heading 5"/>
    <w:aliases w:val="H5"/>
    <w:basedOn w:val="Heading4"/>
    <w:next w:val="BodyText"/>
    <w:semiHidden/>
    <w:qFormat/>
    <w:rsid w:val="00CD6BC2"/>
    <w:pPr>
      <w:numPr>
        <w:ilvl w:val="4"/>
      </w:numPr>
      <w:spacing w:after="60"/>
      <w:outlineLvl w:val="4"/>
    </w:pPr>
    <w:rPr>
      <w:b w:val="0"/>
      <w:bCs w:val="0"/>
      <w:iCs w:val="0"/>
      <w:szCs w:val="26"/>
      <w:lang w:eastAsia="en-US"/>
    </w:rPr>
  </w:style>
  <w:style w:type="paragraph" w:styleId="Heading6">
    <w:name w:val="heading 6"/>
    <w:aliases w:val="A1"/>
    <w:basedOn w:val="Heading5"/>
    <w:next w:val="BodyText"/>
    <w:qFormat/>
    <w:rsid w:val="00727969"/>
    <w:pPr>
      <w:keepNext/>
      <w:keepLines/>
      <w:pageBreakBefore/>
      <w:numPr>
        <w:ilvl w:val="5"/>
      </w:numPr>
      <w:tabs>
        <w:tab w:val="clear" w:pos="1195"/>
      </w:tabs>
      <w:spacing w:before="360" w:after="200"/>
      <w:outlineLvl w:val="5"/>
    </w:pPr>
    <w:rPr>
      <w:b/>
      <w:sz w:val="24"/>
    </w:rPr>
  </w:style>
  <w:style w:type="paragraph" w:styleId="Heading7">
    <w:name w:val="heading 7"/>
    <w:aliases w:val="A2"/>
    <w:basedOn w:val="Heading6"/>
    <w:next w:val="BodyText"/>
    <w:qFormat/>
    <w:rsid w:val="006A1A79"/>
    <w:pPr>
      <w:keepNext w:val="0"/>
      <w:keepLines w:val="0"/>
      <w:pageBreakBefore w:val="0"/>
      <w:numPr>
        <w:ilvl w:val="6"/>
      </w:numPr>
      <w:spacing w:before="240" w:after="120"/>
      <w:outlineLvl w:val="6"/>
    </w:pPr>
    <w:rPr>
      <w:sz w:val="22"/>
    </w:rPr>
  </w:style>
  <w:style w:type="paragraph" w:styleId="Heading8">
    <w:name w:val="heading 8"/>
    <w:aliases w:val="A3"/>
    <w:basedOn w:val="Heading7"/>
    <w:next w:val="BodyText"/>
    <w:link w:val="Heading8Char"/>
    <w:qFormat/>
    <w:rsid w:val="006A1A79"/>
    <w:pPr>
      <w:numPr>
        <w:ilvl w:val="7"/>
      </w:numPr>
      <w:tabs>
        <w:tab w:val="left" w:pos="907"/>
      </w:tabs>
      <w:outlineLvl w:val="7"/>
    </w:pPr>
    <w:rPr>
      <w:sz w:val="20"/>
    </w:rPr>
  </w:style>
  <w:style w:type="paragraph" w:styleId="Heading9">
    <w:name w:val="heading 9"/>
    <w:aliases w:val="A4"/>
    <w:basedOn w:val="Heading8"/>
    <w:next w:val="BodyText"/>
    <w:qFormat/>
    <w:rsid w:val="00BC5A87"/>
    <w:pPr>
      <w:numPr>
        <w:ilvl w:val="8"/>
      </w:numPr>
      <w:tabs>
        <w:tab w:val="clear" w:pos="907"/>
      </w:tabs>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CE1C00"/>
    <w:pPr>
      <w:widowControl w:val="0"/>
      <w:spacing w:after="120"/>
    </w:pPr>
    <w:rPr>
      <w:rFonts w:ascii="Arial" w:hAnsi="Arial" w:cs="Arial"/>
    </w:rPr>
  </w:style>
  <w:style w:type="paragraph" w:styleId="Header">
    <w:name w:val="header"/>
    <w:basedOn w:val="BodyText"/>
    <w:rsid w:val="00CA06E5"/>
    <w:pPr>
      <w:spacing w:before="60" w:after="20"/>
      <w:ind w:right="29"/>
    </w:pPr>
    <w:rPr>
      <w:sz w:val="16"/>
    </w:rPr>
  </w:style>
  <w:style w:type="table" w:styleId="TableProfessional">
    <w:name w:val="Table Professional"/>
    <w:basedOn w:val="TableNormal"/>
    <w:semiHidden/>
    <w:rsid w:val="006D0D78"/>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w:hAnsi="Arial"/>
        <w:b/>
        <w:bCs/>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0E0E0"/>
      </w:tcPr>
    </w:tblStylePr>
  </w:style>
  <w:style w:type="paragraph" w:styleId="Footer">
    <w:name w:val="footer"/>
    <w:basedOn w:val="Header"/>
    <w:link w:val="FooterChar"/>
    <w:rsid w:val="00C567DD"/>
    <w:pPr>
      <w:tabs>
        <w:tab w:val="right" w:pos="9756"/>
      </w:tabs>
    </w:pPr>
  </w:style>
  <w:style w:type="paragraph" w:customStyle="1" w:styleId="TableRow">
    <w:name w:val="Table Row"/>
    <w:basedOn w:val="BodyText"/>
    <w:rsid w:val="006D0D78"/>
    <w:pPr>
      <w:spacing w:before="60" w:after="20"/>
    </w:pPr>
    <w:rPr>
      <w:bCs/>
      <w:lang w:eastAsia="en-US"/>
    </w:rPr>
  </w:style>
  <w:style w:type="paragraph" w:styleId="ListBullet">
    <w:name w:val="List Bullet"/>
    <w:basedOn w:val="BodyText"/>
    <w:qFormat/>
    <w:rsid w:val="00727969"/>
    <w:pPr>
      <w:numPr>
        <w:numId w:val="13"/>
      </w:numPr>
      <w:tabs>
        <w:tab w:val="left" w:pos="691"/>
      </w:tabs>
      <w:spacing w:after="60"/>
    </w:pPr>
    <w:rPr>
      <w:szCs w:val="24"/>
    </w:rPr>
  </w:style>
  <w:style w:type="paragraph" w:styleId="ListBullet2">
    <w:name w:val="List Bullet 2"/>
    <w:basedOn w:val="ListBullet"/>
    <w:rsid w:val="00C01B06"/>
    <w:pPr>
      <w:numPr>
        <w:numId w:val="14"/>
      </w:numPr>
      <w:tabs>
        <w:tab w:val="clear" w:pos="691"/>
        <w:tab w:val="clear" w:pos="1099"/>
        <w:tab w:val="left" w:pos="1094"/>
      </w:tabs>
      <w:ind w:left="1094" w:hanging="403"/>
    </w:pPr>
    <w:rPr>
      <w:szCs w:val="22"/>
    </w:rPr>
  </w:style>
  <w:style w:type="paragraph" w:styleId="ListBullet3">
    <w:name w:val="List Bullet 3"/>
    <w:basedOn w:val="ListBullet"/>
    <w:rsid w:val="00C01B06"/>
    <w:pPr>
      <w:numPr>
        <w:numId w:val="17"/>
      </w:numPr>
      <w:tabs>
        <w:tab w:val="clear" w:pos="691"/>
        <w:tab w:val="clear" w:pos="1099"/>
        <w:tab w:val="left" w:pos="1498"/>
      </w:tabs>
      <w:ind w:left="1497" w:hanging="403"/>
    </w:pPr>
  </w:style>
  <w:style w:type="paragraph" w:styleId="ListNumber4">
    <w:name w:val="List Number 4"/>
    <w:basedOn w:val="ListNumber"/>
    <w:semiHidden/>
    <w:rsid w:val="00811ED3"/>
    <w:pPr>
      <w:numPr>
        <w:numId w:val="11"/>
      </w:numPr>
    </w:pPr>
  </w:style>
  <w:style w:type="paragraph" w:styleId="ListNumber5">
    <w:name w:val="List Number 5"/>
    <w:basedOn w:val="ListNumber"/>
    <w:semiHidden/>
    <w:rsid w:val="00811ED3"/>
    <w:pPr>
      <w:numPr>
        <w:numId w:val="12"/>
      </w:numPr>
      <w:tabs>
        <w:tab w:val="left" w:pos="2420"/>
      </w:tabs>
    </w:pPr>
  </w:style>
  <w:style w:type="paragraph" w:styleId="ListNumber">
    <w:name w:val="List Number"/>
    <w:basedOn w:val="BodyText"/>
    <w:qFormat/>
    <w:rsid w:val="00FD1C00"/>
    <w:pPr>
      <w:numPr>
        <w:numId w:val="8"/>
      </w:numPr>
      <w:spacing w:after="60"/>
    </w:pPr>
    <w:rPr>
      <w:szCs w:val="24"/>
    </w:rPr>
  </w:style>
  <w:style w:type="paragraph" w:styleId="ListNumber2">
    <w:name w:val="List Number 2"/>
    <w:basedOn w:val="ListNumber"/>
    <w:rsid w:val="00FD1C00"/>
    <w:pPr>
      <w:numPr>
        <w:numId w:val="9"/>
      </w:numPr>
      <w:tabs>
        <w:tab w:val="clear" w:pos="1077"/>
        <w:tab w:val="left" w:pos="1094"/>
      </w:tabs>
      <w:ind w:left="1094" w:hanging="403"/>
    </w:pPr>
  </w:style>
  <w:style w:type="paragraph" w:styleId="ListNumber3">
    <w:name w:val="List Number 3"/>
    <w:basedOn w:val="ListNumber"/>
    <w:rsid w:val="00C01B06"/>
    <w:pPr>
      <w:numPr>
        <w:numId w:val="10"/>
      </w:numPr>
      <w:tabs>
        <w:tab w:val="clear" w:pos="1474"/>
        <w:tab w:val="left" w:pos="1498"/>
      </w:tabs>
      <w:ind w:left="1497" w:hanging="403"/>
    </w:pPr>
  </w:style>
  <w:style w:type="paragraph" w:styleId="ListBullet4">
    <w:name w:val="List Bullet 4"/>
    <w:basedOn w:val="ListBullet"/>
    <w:semiHidden/>
    <w:rsid w:val="00D228D9"/>
    <w:pPr>
      <w:numPr>
        <w:numId w:val="15"/>
      </w:numPr>
      <w:tabs>
        <w:tab w:val="left" w:pos="1980"/>
      </w:tabs>
    </w:pPr>
  </w:style>
  <w:style w:type="paragraph" w:styleId="ListBullet5">
    <w:name w:val="List Bullet 5"/>
    <w:basedOn w:val="ListBullet"/>
    <w:semiHidden/>
    <w:rsid w:val="00D228D9"/>
    <w:pPr>
      <w:numPr>
        <w:numId w:val="16"/>
      </w:numPr>
      <w:tabs>
        <w:tab w:val="left" w:pos="2420"/>
      </w:tabs>
    </w:pPr>
  </w:style>
  <w:style w:type="paragraph" w:styleId="Caption">
    <w:name w:val="caption"/>
    <w:basedOn w:val="BodyText"/>
    <w:next w:val="BodyText"/>
    <w:rsid w:val="006520DA"/>
    <w:pPr>
      <w:spacing w:before="120"/>
    </w:pPr>
    <w:rPr>
      <w:rFonts w:cs="Times New Roman"/>
      <w:bCs/>
      <w:i/>
      <w:lang w:eastAsia="en-US"/>
    </w:rPr>
  </w:style>
  <w:style w:type="table" w:styleId="TableGrid">
    <w:name w:val="Table Grid"/>
    <w:basedOn w:val="TableNormal"/>
    <w:uiPriority w:val="39"/>
    <w:rsid w:val="0087783E"/>
    <w:pPr>
      <w:spacing w:before="4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cPr>
    </w:tblStylePr>
  </w:style>
  <w:style w:type="paragraph" w:customStyle="1" w:styleId="CoverDetail">
    <w:name w:val="Cover Detail"/>
    <w:basedOn w:val="BodyText"/>
    <w:rsid w:val="006D0D78"/>
    <w:pPr>
      <w:spacing w:before="120"/>
    </w:pPr>
    <w:rPr>
      <w:lang w:val="en-AU" w:eastAsia="en-US"/>
    </w:rPr>
  </w:style>
  <w:style w:type="paragraph" w:customStyle="1" w:styleId="CoverDSO">
    <w:name w:val="Cover DSO"/>
    <w:basedOn w:val="BodyText"/>
    <w:rsid w:val="00C97EB5"/>
    <w:pPr>
      <w:spacing w:before="360"/>
      <w:jc w:val="center"/>
    </w:pPr>
    <w:rPr>
      <w:b/>
      <w:bCs/>
      <w:color w:val="00528E"/>
      <w:sz w:val="28"/>
    </w:rPr>
  </w:style>
  <w:style w:type="paragraph" w:customStyle="1" w:styleId="CoverCopyright">
    <w:name w:val="Cover Copyright"/>
    <w:basedOn w:val="BodyText"/>
    <w:next w:val="BodyText"/>
    <w:rsid w:val="006D0D78"/>
    <w:pPr>
      <w:spacing w:before="60"/>
    </w:pPr>
    <w:rPr>
      <w:sz w:val="16"/>
    </w:rPr>
  </w:style>
  <w:style w:type="paragraph" w:customStyle="1" w:styleId="CoverTitle">
    <w:name w:val="Cover Title"/>
    <w:rsid w:val="00C97EB5"/>
    <w:pPr>
      <w:spacing w:before="120" w:after="120"/>
      <w:ind w:left="176"/>
      <w:jc w:val="center"/>
    </w:pPr>
    <w:rPr>
      <w:rFonts w:ascii="Arial" w:hAnsi="Arial" w:cs="Arial"/>
      <w:b/>
      <w:color w:val="00528E"/>
      <w:sz w:val="36"/>
      <w:szCs w:val="36"/>
      <w:lang w:eastAsia="en-US"/>
    </w:rPr>
  </w:style>
  <w:style w:type="paragraph" w:styleId="TOC1">
    <w:name w:val="toc 1"/>
    <w:next w:val="BodyText"/>
    <w:uiPriority w:val="39"/>
    <w:rsid w:val="00140B74"/>
    <w:pPr>
      <w:tabs>
        <w:tab w:val="left" w:pos="550"/>
        <w:tab w:val="right" w:leader="dot" w:pos="9738"/>
      </w:tabs>
      <w:spacing w:before="240"/>
      <w:ind w:left="550" w:right="483" w:hanging="550"/>
    </w:pPr>
    <w:rPr>
      <w:rFonts w:ascii="Arial" w:hAnsi="Arial"/>
      <w:b/>
      <w:noProof/>
      <w:color w:val="00528E"/>
      <w:sz w:val="22"/>
      <w:szCs w:val="28"/>
      <w:lang w:eastAsia="en-US"/>
    </w:rPr>
  </w:style>
  <w:style w:type="paragraph" w:customStyle="1" w:styleId="TableRowBold">
    <w:name w:val="Table Row Bold"/>
    <w:basedOn w:val="TableRow"/>
    <w:next w:val="TableRow"/>
    <w:rsid w:val="006D0D78"/>
    <w:rPr>
      <w:b/>
      <w:snapToGrid w:val="0"/>
    </w:rPr>
  </w:style>
  <w:style w:type="paragraph" w:styleId="TOC2">
    <w:name w:val="toc 2"/>
    <w:basedOn w:val="TOC1"/>
    <w:next w:val="BodyText"/>
    <w:uiPriority w:val="39"/>
    <w:rsid w:val="00140B74"/>
    <w:pPr>
      <w:tabs>
        <w:tab w:val="clear" w:pos="550"/>
        <w:tab w:val="left" w:pos="1210"/>
      </w:tabs>
      <w:spacing w:before="60"/>
      <w:ind w:left="1209" w:right="490" w:hanging="662"/>
    </w:pPr>
    <w:rPr>
      <w:b w:val="0"/>
      <w:color w:val="auto"/>
      <w:sz w:val="20"/>
      <w:szCs w:val="24"/>
    </w:rPr>
  </w:style>
  <w:style w:type="paragraph" w:customStyle="1" w:styleId="DocDetailsTitle">
    <w:name w:val="Doc Details Title"/>
    <w:basedOn w:val="ToCTitle"/>
    <w:next w:val="BodyText"/>
    <w:rsid w:val="00307A0C"/>
  </w:style>
  <w:style w:type="paragraph" w:customStyle="1" w:styleId="ToCTitle">
    <w:name w:val="ToC Title"/>
    <w:next w:val="BodyText"/>
    <w:rsid w:val="00C97EB5"/>
    <w:pPr>
      <w:pageBreakBefore/>
      <w:spacing w:before="480" w:after="240"/>
      <w:jc w:val="center"/>
    </w:pPr>
    <w:rPr>
      <w:rFonts w:ascii="Arial" w:eastAsia="Arial Unicode MS" w:hAnsi="Arial"/>
      <w:b/>
      <w:color w:val="00528E"/>
      <w:kern w:val="28"/>
      <w:sz w:val="28"/>
      <w:szCs w:val="44"/>
      <w:lang w:eastAsia="en-US"/>
    </w:rPr>
  </w:style>
  <w:style w:type="paragraph" w:customStyle="1" w:styleId="StyleTOC1Left0Hanging038Right034">
    <w:name w:val="Style TOC 1 + Left:  0&quot; Hanging:  0.38&quot; Right:  0.34&quot;"/>
    <w:basedOn w:val="TOC1"/>
    <w:semiHidden/>
    <w:rsid w:val="00ED55B7"/>
    <w:pPr>
      <w:tabs>
        <w:tab w:val="clear" w:pos="550"/>
        <w:tab w:val="left" w:pos="686"/>
      </w:tabs>
      <w:ind w:left="547" w:right="490" w:hanging="547"/>
    </w:pPr>
    <w:rPr>
      <w:bCs/>
      <w:szCs w:val="20"/>
    </w:rPr>
  </w:style>
  <w:style w:type="paragraph" w:styleId="IntenseQuote">
    <w:name w:val="Intense Quote"/>
    <w:basedOn w:val="Normal"/>
    <w:next w:val="Normal"/>
    <w:link w:val="IntenseQuoteChar"/>
    <w:uiPriority w:val="30"/>
    <w:semiHidden/>
    <w:qFormat/>
    <w:rsid w:val="004E6148"/>
    <w:pPr>
      <w:pBdr>
        <w:bottom w:val="single" w:sz="4" w:space="4" w:color="4F81BD"/>
      </w:pBdr>
      <w:spacing w:before="200" w:after="280"/>
      <w:ind w:left="936" w:right="936"/>
    </w:pPr>
    <w:rPr>
      <w:b/>
      <w:bCs/>
      <w:i/>
      <w:iCs/>
      <w:color w:val="4F81BD"/>
    </w:rPr>
  </w:style>
  <w:style w:type="paragraph" w:customStyle="1" w:styleId="StyleTOC3Left08Hanging061">
    <w:name w:val="Style TOC 3 + Left:  0.8&quot; Hanging:  0.61&quot;"/>
    <w:basedOn w:val="TOC3"/>
    <w:semiHidden/>
    <w:rsid w:val="00ED55B7"/>
    <w:pPr>
      <w:tabs>
        <w:tab w:val="left" w:pos="686"/>
      </w:tabs>
      <w:ind w:left="2030" w:hanging="878"/>
    </w:pPr>
    <w:rPr>
      <w:rFonts w:cs="Times New Roman"/>
      <w:szCs w:val="20"/>
    </w:rPr>
  </w:style>
  <w:style w:type="paragraph" w:customStyle="1" w:styleId="TableRowBullet">
    <w:name w:val="Table Row Bullet"/>
    <w:basedOn w:val="TableRow"/>
    <w:rsid w:val="00D7670F"/>
    <w:pPr>
      <w:numPr>
        <w:numId w:val="19"/>
      </w:numPr>
    </w:pPr>
  </w:style>
  <w:style w:type="paragraph" w:styleId="BalloonText">
    <w:name w:val="Balloon Text"/>
    <w:basedOn w:val="Normal"/>
    <w:semiHidden/>
    <w:rsid w:val="006D0D78"/>
    <w:rPr>
      <w:rFonts w:ascii="Tahoma" w:hAnsi="Tahoma" w:cs="Tahoma"/>
      <w:sz w:val="16"/>
      <w:szCs w:val="16"/>
    </w:rPr>
  </w:style>
  <w:style w:type="paragraph" w:customStyle="1" w:styleId="BodyTextBold">
    <w:name w:val="Body Text Bold"/>
    <w:basedOn w:val="BodyText"/>
    <w:next w:val="BodyText"/>
    <w:semiHidden/>
    <w:rsid w:val="006D0D78"/>
    <w:rPr>
      <w:b/>
    </w:rPr>
  </w:style>
  <w:style w:type="paragraph" w:customStyle="1" w:styleId="CaptionTable">
    <w:name w:val="Caption Table"/>
    <w:basedOn w:val="Caption"/>
    <w:rsid w:val="006D0D78"/>
    <w:rPr>
      <w:b/>
      <w:i w:val="0"/>
    </w:rPr>
  </w:style>
  <w:style w:type="paragraph" w:customStyle="1" w:styleId="CaptionTbl">
    <w:name w:val="Caption Tbl"/>
    <w:basedOn w:val="Caption"/>
    <w:rsid w:val="008F4DFF"/>
    <w:pPr>
      <w:keepNext/>
      <w:spacing w:before="0"/>
    </w:pPr>
  </w:style>
  <w:style w:type="paragraph" w:customStyle="1" w:styleId="Notebox">
    <w:name w:val="Note box"/>
    <w:basedOn w:val="BodyText"/>
    <w:next w:val="BodyText"/>
    <w:qFormat/>
    <w:rsid w:val="00C64740"/>
    <w:pPr>
      <w:pBdr>
        <w:top w:val="single" w:sz="4" w:space="4" w:color="auto"/>
        <w:left w:val="single" w:sz="4" w:space="4" w:color="auto"/>
        <w:bottom w:val="single" w:sz="4" w:space="4" w:color="auto"/>
        <w:right w:val="single" w:sz="4" w:space="4" w:color="auto"/>
      </w:pBdr>
      <w:shd w:val="clear" w:color="auto" w:fill="E0E0E0"/>
      <w:spacing w:after="0"/>
      <w:ind w:left="144" w:right="144"/>
    </w:pPr>
  </w:style>
  <w:style w:type="paragraph" w:customStyle="1" w:styleId="Cautionbox">
    <w:name w:val="Caution box"/>
    <w:basedOn w:val="Notebox"/>
    <w:next w:val="BodyText"/>
    <w:rsid w:val="004461DB"/>
    <w:pPr>
      <w:shd w:val="clear" w:color="auto" w:fill="FFFF00"/>
    </w:pPr>
  </w:style>
  <w:style w:type="paragraph" w:styleId="DocumentMap">
    <w:name w:val="Document Map"/>
    <w:basedOn w:val="Normal"/>
    <w:semiHidden/>
    <w:rsid w:val="006D0D78"/>
    <w:pPr>
      <w:shd w:val="clear" w:color="auto" w:fill="000080"/>
    </w:pPr>
    <w:rPr>
      <w:rFonts w:ascii="Tahoma" w:hAnsi="Tahoma" w:cs="Tahoma"/>
      <w:szCs w:val="20"/>
    </w:rPr>
  </w:style>
  <w:style w:type="paragraph" w:customStyle="1" w:styleId="FigureHolder">
    <w:name w:val="FigureHolder"/>
    <w:basedOn w:val="BodyText"/>
    <w:next w:val="BodyText"/>
    <w:rsid w:val="00266DE9"/>
    <w:pPr>
      <w:pBdr>
        <w:top w:val="single" w:sz="4" w:space="4" w:color="auto"/>
        <w:left w:val="single" w:sz="4" w:space="4" w:color="auto"/>
        <w:bottom w:val="single" w:sz="4" w:space="4" w:color="auto"/>
        <w:right w:val="single" w:sz="4" w:space="4" w:color="auto"/>
      </w:pBdr>
      <w:spacing w:after="0"/>
      <w:ind w:left="144" w:right="144"/>
      <w:jc w:val="center"/>
    </w:pPr>
    <w:rPr>
      <w:rFonts w:cs="Times New Roman"/>
      <w:color w:val="FF0000"/>
      <w:lang w:eastAsia="en-US"/>
    </w:rPr>
  </w:style>
  <w:style w:type="character" w:styleId="Hyperlink">
    <w:name w:val="Hyperlink"/>
    <w:uiPriority w:val="99"/>
    <w:rsid w:val="00AC6870"/>
    <w:rPr>
      <w:rFonts w:ascii="Arial" w:hAnsi="Arial" w:cs="Arial"/>
      <w:color w:val="000080"/>
      <w:sz w:val="20"/>
      <w:szCs w:val="20"/>
      <w:u w:val="single"/>
      <w:lang w:val="en-GB" w:eastAsia="en-GB" w:bidi="ar-SA"/>
    </w:rPr>
  </w:style>
  <w:style w:type="table" w:styleId="TableColorful2">
    <w:name w:val="Table Colorful 2"/>
    <w:basedOn w:val="TableNormal"/>
    <w:semiHidden/>
    <w:rsid w:val="006D0D7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rsid w:val="006D0D7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D0D7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6D0D7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DSOStyle">
    <w:name w:val="Table DSO Style"/>
    <w:basedOn w:val="TableGrid"/>
    <w:semiHidden/>
    <w:rsid w:val="006D0D78"/>
    <w:rPr>
      <w:sz w:val="28"/>
    </w:rPr>
    <w:tbl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cPr>
    </w:tblStylePr>
  </w:style>
  <w:style w:type="table" w:styleId="TableElegant">
    <w:name w:val="Table Elegant"/>
    <w:basedOn w:val="TableNormal"/>
    <w:semiHidden/>
    <w:rsid w:val="006D0D7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D0D7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D0D7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D0D7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D0D7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D0D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D0D7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D0D7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D0D7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semiHidden/>
    <w:rsid w:val="006D0D7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semiHidden/>
    <w:rsid w:val="006D0D7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D0D7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8">
    <w:name w:val="Table List 8"/>
    <w:basedOn w:val="TableNormal"/>
    <w:semiHidden/>
    <w:rsid w:val="006D0D7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6D0D7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TOC3">
    <w:name w:val="toc 3"/>
    <w:basedOn w:val="TOC2"/>
    <w:next w:val="BodyText"/>
    <w:uiPriority w:val="39"/>
    <w:rsid w:val="00140B74"/>
    <w:pPr>
      <w:tabs>
        <w:tab w:val="clear" w:pos="1210"/>
        <w:tab w:val="left" w:pos="2090"/>
      </w:tabs>
      <w:ind w:left="2090" w:hanging="880"/>
    </w:pPr>
    <w:rPr>
      <w:rFonts w:cs="Arial"/>
      <w:lang w:eastAsia="en-GB"/>
    </w:rPr>
  </w:style>
  <w:style w:type="paragraph" w:styleId="TOC4">
    <w:name w:val="toc 4"/>
    <w:basedOn w:val="TOC3"/>
    <w:next w:val="BodyText"/>
    <w:uiPriority w:val="39"/>
    <w:semiHidden/>
    <w:rsid w:val="00140B74"/>
    <w:rPr>
      <w:i/>
    </w:rPr>
  </w:style>
  <w:style w:type="paragraph" w:styleId="TOC5">
    <w:name w:val="toc 5"/>
    <w:basedOn w:val="TOC4"/>
    <w:next w:val="BodyText"/>
    <w:semiHidden/>
    <w:rsid w:val="00140B74"/>
    <w:pPr>
      <w:tabs>
        <w:tab w:val="left" w:pos="1584"/>
        <w:tab w:val="right" w:leader="dot" w:pos="9129"/>
      </w:tabs>
      <w:spacing w:before="240"/>
      <w:ind w:left="550" w:right="483" w:hanging="550"/>
    </w:pPr>
    <w:rPr>
      <w:b/>
      <w:sz w:val="24"/>
    </w:rPr>
  </w:style>
  <w:style w:type="paragraph" w:styleId="TOC6">
    <w:name w:val="toc 6"/>
    <w:basedOn w:val="TOC1"/>
    <w:next w:val="BodyText"/>
    <w:uiPriority w:val="39"/>
    <w:rsid w:val="00140B74"/>
    <w:pPr>
      <w:tabs>
        <w:tab w:val="clear" w:pos="550"/>
        <w:tab w:val="left" w:pos="1700"/>
      </w:tabs>
      <w:ind w:left="1700" w:hanging="1700"/>
    </w:pPr>
  </w:style>
  <w:style w:type="paragraph" w:styleId="TOC7">
    <w:name w:val="toc 7"/>
    <w:basedOn w:val="TOC2"/>
    <w:next w:val="BodyText"/>
    <w:uiPriority w:val="39"/>
    <w:rsid w:val="00140B74"/>
  </w:style>
  <w:style w:type="paragraph" w:styleId="TOC8">
    <w:name w:val="toc 8"/>
    <w:basedOn w:val="TOC3"/>
    <w:next w:val="BodyText"/>
    <w:uiPriority w:val="39"/>
    <w:rsid w:val="00140B74"/>
  </w:style>
  <w:style w:type="paragraph" w:styleId="TOC9">
    <w:name w:val="toc 9"/>
    <w:basedOn w:val="TOC8"/>
    <w:next w:val="BodyText"/>
    <w:semiHidden/>
    <w:rsid w:val="00140B74"/>
    <w:pPr>
      <w:tabs>
        <w:tab w:val="right" w:pos="11340"/>
      </w:tabs>
      <w:spacing w:before="240"/>
      <w:ind w:left="2246" w:right="924" w:hanging="1588"/>
    </w:pPr>
    <w:rPr>
      <w:b/>
      <w:sz w:val="24"/>
      <w:lang w:eastAsia="en-US"/>
    </w:rPr>
  </w:style>
  <w:style w:type="paragraph" w:customStyle="1" w:styleId="Warningbox">
    <w:name w:val="Warning box"/>
    <w:basedOn w:val="Notebox"/>
    <w:next w:val="BodyText"/>
    <w:rsid w:val="009506C1"/>
    <w:pPr>
      <w:shd w:val="clear" w:color="auto" w:fill="FF0000"/>
    </w:pPr>
    <w:rPr>
      <w:color w:val="000000"/>
    </w:rPr>
  </w:style>
  <w:style w:type="paragraph" w:customStyle="1" w:styleId="StyleTOC1Left0Hanging05">
    <w:name w:val="Style TOC 1 + Left:  0&quot; Hanging:  0.5&quot;"/>
    <w:basedOn w:val="TOC1"/>
    <w:semiHidden/>
    <w:rsid w:val="00ED55B7"/>
    <w:pPr>
      <w:tabs>
        <w:tab w:val="left" w:pos="686"/>
        <w:tab w:val="right" w:pos="720"/>
      </w:tabs>
      <w:ind w:left="720" w:right="490" w:hanging="720"/>
    </w:pPr>
    <w:rPr>
      <w:bCs/>
      <w:szCs w:val="20"/>
    </w:rPr>
  </w:style>
  <w:style w:type="character" w:customStyle="1" w:styleId="IntenseQuoteChar">
    <w:name w:val="Intense Quote Char"/>
    <w:link w:val="IntenseQuote"/>
    <w:uiPriority w:val="30"/>
    <w:semiHidden/>
    <w:rsid w:val="00A44533"/>
    <w:rPr>
      <w:rFonts w:ascii="Arial" w:hAnsi="Arial"/>
      <w:b/>
      <w:bCs/>
      <w:i/>
      <w:iCs/>
      <w:color w:val="4F81BD"/>
      <w:szCs w:val="22"/>
    </w:rPr>
  </w:style>
  <w:style w:type="paragraph" w:customStyle="1" w:styleId="H2parastyle">
    <w:name w:val="H2 para style"/>
    <w:basedOn w:val="Heading2"/>
    <w:rsid w:val="00C3062F"/>
    <w:rPr>
      <w:b w:val="0"/>
      <w:bCs w:val="0"/>
      <w:iCs w:val="0"/>
      <w:color w:val="auto"/>
      <w:sz w:val="20"/>
    </w:rPr>
  </w:style>
  <w:style w:type="paragraph" w:customStyle="1" w:styleId="H3parastyle">
    <w:name w:val="H3 para style"/>
    <w:basedOn w:val="Heading3"/>
    <w:rsid w:val="00C3062F"/>
    <w:rPr>
      <w:b w:val="0"/>
      <w:bCs w:val="0"/>
      <w:iCs w:val="0"/>
      <w:color w:val="auto"/>
    </w:rPr>
  </w:style>
  <w:style w:type="numbering" w:styleId="111111">
    <w:name w:val="Outline List 2"/>
    <w:basedOn w:val="NoList"/>
    <w:semiHidden/>
    <w:rsid w:val="006D0D78"/>
    <w:pPr>
      <w:numPr>
        <w:numId w:val="4"/>
      </w:numPr>
    </w:pPr>
  </w:style>
  <w:style w:type="paragraph" w:customStyle="1" w:styleId="H4parastyle">
    <w:name w:val="H4 para style"/>
    <w:basedOn w:val="Heading4"/>
    <w:rsid w:val="00C3062F"/>
    <w:rPr>
      <w:b w:val="0"/>
      <w:bCs w:val="0"/>
      <w:iCs w:val="0"/>
      <w:color w:val="auto"/>
    </w:rPr>
  </w:style>
  <w:style w:type="character" w:styleId="CommentReference">
    <w:name w:val="annotation reference"/>
    <w:semiHidden/>
    <w:rsid w:val="006D0D78"/>
    <w:rPr>
      <w:sz w:val="16"/>
      <w:szCs w:val="16"/>
    </w:rPr>
  </w:style>
  <w:style w:type="paragraph" w:styleId="CommentText">
    <w:name w:val="annotation text"/>
    <w:basedOn w:val="Normal"/>
    <w:semiHidden/>
    <w:rsid w:val="006D0D78"/>
    <w:rPr>
      <w:szCs w:val="20"/>
    </w:rPr>
  </w:style>
  <w:style w:type="paragraph" w:styleId="CommentSubject">
    <w:name w:val="annotation subject"/>
    <w:basedOn w:val="CommentText"/>
    <w:next w:val="CommentText"/>
    <w:semiHidden/>
    <w:rsid w:val="006D0D78"/>
    <w:rPr>
      <w:b/>
      <w:bCs/>
    </w:rPr>
  </w:style>
  <w:style w:type="paragraph" w:customStyle="1" w:styleId="StyleTOC4Left08Hanging061">
    <w:name w:val="Style TOC 4 + Left:  0.8&quot; Hanging:  0.61&quot;"/>
    <w:basedOn w:val="TOC4"/>
    <w:semiHidden/>
    <w:rsid w:val="00ED55B7"/>
    <w:pPr>
      <w:tabs>
        <w:tab w:val="left" w:pos="686"/>
      </w:tabs>
      <w:ind w:left="2030" w:hanging="878"/>
    </w:pPr>
    <w:rPr>
      <w:rFonts w:cs="Times New Roman"/>
      <w:iCs/>
      <w:szCs w:val="20"/>
    </w:rPr>
  </w:style>
  <w:style w:type="paragraph" w:customStyle="1" w:styleId="StyleFigureHolderJustifiedLeft0">
    <w:name w:val="Style FigureHolder + Justified Left:  0&quot;"/>
    <w:basedOn w:val="FigureHolder"/>
    <w:semiHidden/>
    <w:rsid w:val="00D936B5"/>
    <w:pPr>
      <w:ind w:left="113" w:right="113"/>
      <w:jc w:val="both"/>
    </w:pPr>
  </w:style>
  <w:style w:type="paragraph" w:customStyle="1" w:styleId="StyleCaptionLeft016">
    <w:name w:val="Style Caption + Left:  0.16&quot;"/>
    <w:basedOn w:val="Caption"/>
    <w:semiHidden/>
    <w:rsid w:val="009A02C3"/>
    <w:rPr>
      <w:bCs w:val="0"/>
      <w:iCs/>
    </w:rPr>
  </w:style>
  <w:style w:type="paragraph" w:customStyle="1" w:styleId="ExecutiveSummary">
    <w:name w:val="Executive Summary"/>
    <w:basedOn w:val="Heading1"/>
    <w:next w:val="BodyText"/>
    <w:rsid w:val="00970F1E"/>
    <w:pPr>
      <w:numPr>
        <w:numId w:val="0"/>
      </w:numPr>
    </w:pPr>
  </w:style>
  <w:style w:type="table" w:styleId="TableList1">
    <w:name w:val="Table List 1"/>
    <w:basedOn w:val="TableNormal"/>
    <w:semiHidden/>
    <w:rsid w:val="00D051EF"/>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Address">
    <w:name w:val="HTML Address"/>
    <w:basedOn w:val="Normal"/>
    <w:semiHidden/>
    <w:rsid w:val="00811ED3"/>
    <w:rPr>
      <w:i/>
      <w:iCs/>
    </w:rPr>
  </w:style>
  <w:style w:type="character" w:styleId="FollowedHyperlink">
    <w:name w:val="FollowedHyperlink"/>
    <w:semiHidden/>
    <w:rsid w:val="00382840"/>
    <w:rPr>
      <w:color w:val="800080"/>
      <w:u w:val="single"/>
    </w:rPr>
  </w:style>
  <w:style w:type="paragraph" w:customStyle="1" w:styleId="StyleCoverDetailCentered">
    <w:name w:val="Style Cover Detail + Centered"/>
    <w:basedOn w:val="CoverDetail"/>
    <w:semiHidden/>
    <w:rsid w:val="00E25FA5"/>
    <w:pPr>
      <w:jc w:val="center"/>
    </w:pPr>
    <w:rPr>
      <w:rFonts w:cs="Times New Roman"/>
      <w:sz w:val="18"/>
    </w:rPr>
  </w:style>
  <w:style w:type="paragraph" w:styleId="BlockText">
    <w:name w:val="Block Text"/>
    <w:basedOn w:val="Normal"/>
    <w:semiHidden/>
    <w:rsid w:val="004E0998"/>
    <w:pPr>
      <w:ind w:left="1440" w:right="1440"/>
    </w:pPr>
  </w:style>
  <w:style w:type="paragraph" w:styleId="BodyText2">
    <w:name w:val="Body Text 2"/>
    <w:basedOn w:val="Normal"/>
    <w:semiHidden/>
    <w:rsid w:val="004E0998"/>
    <w:pPr>
      <w:spacing w:line="480" w:lineRule="auto"/>
    </w:pPr>
  </w:style>
  <w:style w:type="paragraph" w:styleId="BodyText3">
    <w:name w:val="Body Text 3"/>
    <w:basedOn w:val="Normal"/>
    <w:semiHidden/>
    <w:rsid w:val="004E0998"/>
    <w:rPr>
      <w:sz w:val="16"/>
      <w:szCs w:val="16"/>
    </w:rPr>
  </w:style>
  <w:style w:type="paragraph" w:styleId="BodyTextFirstIndent">
    <w:name w:val="Body Text First Indent"/>
    <w:basedOn w:val="BodyText"/>
    <w:semiHidden/>
    <w:rsid w:val="004E0998"/>
    <w:pPr>
      <w:ind w:firstLine="210"/>
    </w:pPr>
    <w:rPr>
      <w:rFonts w:cs="Times New Roman"/>
      <w:szCs w:val="22"/>
    </w:rPr>
  </w:style>
  <w:style w:type="paragraph" w:styleId="BodyTextIndent">
    <w:name w:val="Body Text Indent"/>
    <w:basedOn w:val="Normal"/>
    <w:semiHidden/>
    <w:rsid w:val="004E0998"/>
    <w:pPr>
      <w:ind w:left="283"/>
    </w:pPr>
  </w:style>
  <w:style w:type="paragraph" w:styleId="BodyTextFirstIndent2">
    <w:name w:val="Body Text First Indent 2"/>
    <w:basedOn w:val="BodyTextIndent"/>
    <w:semiHidden/>
    <w:rsid w:val="004E0998"/>
    <w:pPr>
      <w:ind w:firstLine="210"/>
    </w:pPr>
  </w:style>
  <w:style w:type="paragraph" w:styleId="BodyTextIndent2">
    <w:name w:val="Body Text Indent 2"/>
    <w:basedOn w:val="Normal"/>
    <w:semiHidden/>
    <w:rsid w:val="004E0998"/>
    <w:pPr>
      <w:spacing w:line="480" w:lineRule="auto"/>
      <w:ind w:left="283"/>
    </w:pPr>
  </w:style>
  <w:style w:type="paragraph" w:styleId="BodyTextIndent3">
    <w:name w:val="Body Text Indent 3"/>
    <w:basedOn w:val="Normal"/>
    <w:semiHidden/>
    <w:rsid w:val="004E0998"/>
    <w:pPr>
      <w:ind w:left="283"/>
    </w:pPr>
    <w:rPr>
      <w:sz w:val="16"/>
      <w:szCs w:val="16"/>
    </w:rPr>
  </w:style>
  <w:style w:type="paragraph" w:styleId="Closing">
    <w:name w:val="Closing"/>
    <w:basedOn w:val="Normal"/>
    <w:semiHidden/>
    <w:rsid w:val="004E0998"/>
    <w:pPr>
      <w:ind w:left="4252"/>
    </w:pPr>
  </w:style>
  <w:style w:type="paragraph" w:styleId="E-mailSignature">
    <w:name w:val="E-mail Signature"/>
    <w:basedOn w:val="Normal"/>
    <w:semiHidden/>
    <w:rsid w:val="004E0998"/>
  </w:style>
  <w:style w:type="paragraph" w:styleId="EndnoteText">
    <w:name w:val="endnote text"/>
    <w:basedOn w:val="Normal"/>
    <w:semiHidden/>
    <w:rsid w:val="004E0998"/>
    <w:rPr>
      <w:szCs w:val="20"/>
    </w:rPr>
  </w:style>
  <w:style w:type="paragraph" w:styleId="EnvelopeAddress">
    <w:name w:val="envelope address"/>
    <w:basedOn w:val="Normal"/>
    <w:semiHidden/>
    <w:rsid w:val="004E0998"/>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4E0998"/>
    <w:rPr>
      <w:rFonts w:cs="Arial"/>
      <w:szCs w:val="20"/>
    </w:rPr>
  </w:style>
  <w:style w:type="paragraph" w:styleId="FootnoteText">
    <w:name w:val="footnote text"/>
    <w:basedOn w:val="Normal"/>
    <w:semiHidden/>
    <w:rsid w:val="004E0998"/>
    <w:rPr>
      <w:szCs w:val="20"/>
    </w:rPr>
  </w:style>
  <w:style w:type="paragraph" w:styleId="HTMLPreformatted">
    <w:name w:val="HTML Preformatted"/>
    <w:basedOn w:val="Normal"/>
    <w:semiHidden/>
    <w:rsid w:val="00811ED3"/>
    <w:rPr>
      <w:rFonts w:ascii="Courier New" w:hAnsi="Courier New" w:cs="Courier New"/>
      <w:szCs w:val="20"/>
    </w:rPr>
  </w:style>
  <w:style w:type="paragraph" w:styleId="Index1">
    <w:name w:val="index 1"/>
    <w:basedOn w:val="Normal"/>
    <w:next w:val="Normal"/>
    <w:semiHidden/>
    <w:rsid w:val="00811ED3"/>
    <w:pPr>
      <w:ind w:left="200" w:hanging="200"/>
    </w:pPr>
  </w:style>
  <w:style w:type="paragraph" w:styleId="Index2">
    <w:name w:val="index 2"/>
    <w:basedOn w:val="Normal"/>
    <w:next w:val="Normal"/>
    <w:semiHidden/>
    <w:rsid w:val="00811ED3"/>
    <w:pPr>
      <w:ind w:left="400" w:hanging="200"/>
    </w:pPr>
  </w:style>
  <w:style w:type="paragraph" w:styleId="Index3">
    <w:name w:val="index 3"/>
    <w:basedOn w:val="Normal"/>
    <w:next w:val="Normal"/>
    <w:semiHidden/>
    <w:rsid w:val="00811ED3"/>
    <w:pPr>
      <w:ind w:left="600" w:hanging="200"/>
    </w:pPr>
  </w:style>
  <w:style w:type="paragraph" w:styleId="Index4">
    <w:name w:val="index 4"/>
    <w:basedOn w:val="Normal"/>
    <w:next w:val="Normal"/>
    <w:semiHidden/>
    <w:rsid w:val="00811ED3"/>
    <w:pPr>
      <w:ind w:left="800" w:hanging="200"/>
    </w:pPr>
  </w:style>
  <w:style w:type="paragraph" w:styleId="Index5">
    <w:name w:val="index 5"/>
    <w:basedOn w:val="Normal"/>
    <w:next w:val="Normal"/>
    <w:semiHidden/>
    <w:rsid w:val="00811ED3"/>
    <w:pPr>
      <w:ind w:left="1000" w:hanging="200"/>
    </w:pPr>
  </w:style>
  <w:style w:type="paragraph" w:styleId="Index6">
    <w:name w:val="index 6"/>
    <w:basedOn w:val="Normal"/>
    <w:next w:val="Normal"/>
    <w:semiHidden/>
    <w:rsid w:val="00811ED3"/>
    <w:pPr>
      <w:ind w:left="1200" w:hanging="200"/>
    </w:pPr>
  </w:style>
  <w:style w:type="paragraph" w:styleId="Index7">
    <w:name w:val="index 7"/>
    <w:basedOn w:val="Normal"/>
    <w:next w:val="Normal"/>
    <w:semiHidden/>
    <w:rsid w:val="00811ED3"/>
    <w:pPr>
      <w:ind w:left="1400" w:hanging="200"/>
    </w:pPr>
  </w:style>
  <w:style w:type="paragraph" w:styleId="Index8">
    <w:name w:val="index 8"/>
    <w:basedOn w:val="Normal"/>
    <w:next w:val="Normal"/>
    <w:semiHidden/>
    <w:rsid w:val="00811ED3"/>
    <w:pPr>
      <w:ind w:left="1600" w:hanging="200"/>
    </w:pPr>
  </w:style>
  <w:style w:type="paragraph" w:styleId="Index9">
    <w:name w:val="index 9"/>
    <w:basedOn w:val="Normal"/>
    <w:next w:val="Normal"/>
    <w:semiHidden/>
    <w:rsid w:val="00811ED3"/>
    <w:pPr>
      <w:ind w:left="1800" w:hanging="200"/>
    </w:pPr>
  </w:style>
  <w:style w:type="paragraph" w:styleId="IndexHeading">
    <w:name w:val="index heading"/>
    <w:basedOn w:val="Normal"/>
    <w:next w:val="Index1"/>
    <w:semiHidden/>
    <w:rsid w:val="00811ED3"/>
    <w:rPr>
      <w:rFonts w:cs="Arial"/>
      <w:b/>
      <w:bCs/>
    </w:rPr>
  </w:style>
  <w:style w:type="paragraph" w:styleId="List">
    <w:name w:val="List"/>
    <w:basedOn w:val="Normal"/>
    <w:semiHidden/>
    <w:rsid w:val="00811ED3"/>
    <w:pPr>
      <w:ind w:left="283" w:hanging="283"/>
    </w:pPr>
  </w:style>
  <w:style w:type="paragraph" w:styleId="List2">
    <w:name w:val="List 2"/>
    <w:basedOn w:val="Normal"/>
    <w:semiHidden/>
    <w:rsid w:val="00811ED3"/>
    <w:pPr>
      <w:ind w:left="566" w:hanging="283"/>
    </w:pPr>
  </w:style>
  <w:style w:type="paragraph" w:styleId="List3">
    <w:name w:val="List 3"/>
    <w:basedOn w:val="Normal"/>
    <w:semiHidden/>
    <w:rsid w:val="00811ED3"/>
    <w:pPr>
      <w:ind w:left="849" w:hanging="283"/>
    </w:pPr>
  </w:style>
  <w:style w:type="paragraph" w:styleId="List4">
    <w:name w:val="List 4"/>
    <w:basedOn w:val="Normal"/>
    <w:semiHidden/>
    <w:rsid w:val="00811ED3"/>
    <w:pPr>
      <w:ind w:left="1132" w:hanging="283"/>
    </w:pPr>
  </w:style>
  <w:style w:type="paragraph" w:styleId="List5">
    <w:name w:val="List 5"/>
    <w:basedOn w:val="Normal"/>
    <w:semiHidden/>
    <w:rsid w:val="00811ED3"/>
    <w:pPr>
      <w:ind w:left="1415" w:hanging="283"/>
    </w:pPr>
  </w:style>
  <w:style w:type="paragraph" w:styleId="ListContinue">
    <w:name w:val="List Continue"/>
    <w:basedOn w:val="Normal"/>
    <w:semiHidden/>
    <w:rsid w:val="00811ED3"/>
    <w:pPr>
      <w:ind w:left="283"/>
    </w:pPr>
  </w:style>
  <w:style w:type="paragraph" w:styleId="ListContinue2">
    <w:name w:val="List Continue 2"/>
    <w:basedOn w:val="Normal"/>
    <w:semiHidden/>
    <w:rsid w:val="00811ED3"/>
    <w:pPr>
      <w:ind w:left="566"/>
    </w:pPr>
  </w:style>
  <w:style w:type="paragraph" w:styleId="ListContinue3">
    <w:name w:val="List Continue 3"/>
    <w:basedOn w:val="Normal"/>
    <w:semiHidden/>
    <w:rsid w:val="00811ED3"/>
    <w:pPr>
      <w:ind w:left="849"/>
    </w:pPr>
  </w:style>
  <w:style w:type="paragraph" w:styleId="ListContinue4">
    <w:name w:val="List Continue 4"/>
    <w:basedOn w:val="Normal"/>
    <w:semiHidden/>
    <w:rsid w:val="00811ED3"/>
    <w:pPr>
      <w:ind w:left="1132"/>
    </w:pPr>
  </w:style>
  <w:style w:type="paragraph" w:styleId="ListContinue5">
    <w:name w:val="List Continue 5"/>
    <w:basedOn w:val="Normal"/>
    <w:semiHidden/>
    <w:rsid w:val="00811ED3"/>
    <w:pPr>
      <w:ind w:left="1415"/>
    </w:pPr>
  </w:style>
  <w:style w:type="paragraph" w:styleId="NormalWeb">
    <w:name w:val="Normal (Web)"/>
    <w:basedOn w:val="Normal"/>
    <w:semiHidden/>
    <w:rsid w:val="00811ED3"/>
    <w:rPr>
      <w:rFonts w:ascii="Times New Roman" w:hAnsi="Times New Roman"/>
      <w:sz w:val="24"/>
      <w:szCs w:val="24"/>
    </w:rPr>
  </w:style>
  <w:style w:type="paragraph" w:styleId="MacroText">
    <w:name w:val="macro"/>
    <w:semiHidden/>
    <w:rsid w:val="004E0998"/>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rPr>
  </w:style>
  <w:style w:type="paragraph" w:styleId="MessageHeader">
    <w:name w:val="Message Header"/>
    <w:basedOn w:val="Normal"/>
    <w:semiHidden/>
    <w:rsid w:val="004E0998"/>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Indent">
    <w:name w:val="Normal Indent"/>
    <w:basedOn w:val="Normal"/>
    <w:semiHidden/>
    <w:rsid w:val="00811ED3"/>
    <w:pPr>
      <w:ind w:left="720"/>
    </w:pPr>
  </w:style>
  <w:style w:type="character" w:styleId="LineNumber">
    <w:name w:val="line number"/>
    <w:basedOn w:val="DefaultParagraphFont"/>
    <w:semiHidden/>
    <w:rsid w:val="00E91D75"/>
  </w:style>
  <w:style w:type="paragraph" w:styleId="NoteHeading">
    <w:name w:val="Note Heading"/>
    <w:basedOn w:val="Normal"/>
    <w:next w:val="Normal"/>
    <w:semiHidden/>
    <w:rsid w:val="004E0998"/>
  </w:style>
  <w:style w:type="paragraph" w:styleId="PlainText">
    <w:name w:val="Plain Text"/>
    <w:basedOn w:val="Normal"/>
    <w:semiHidden/>
    <w:rsid w:val="004E0998"/>
    <w:rPr>
      <w:rFonts w:ascii="Courier New" w:hAnsi="Courier New" w:cs="Courier New"/>
      <w:szCs w:val="20"/>
    </w:rPr>
  </w:style>
  <w:style w:type="paragraph" w:styleId="Salutation">
    <w:name w:val="Salutation"/>
    <w:basedOn w:val="Normal"/>
    <w:next w:val="Normal"/>
    <w:semiHidden/>
    <w:rsid w:val="004E0998"/>
  </w:style>
  <w:style w:type="paragraph" w:styleId="Signature">
    <w:name w:val="Signature"/>
    <w:basedOn w:val="Normal"/>
    <w:semiHidden/>
    <w:rsid w:val="004E0998"/>
    <w:pPr>
      <w:ind w:left="4252"/>
    </w:pPr>
  </w:style>
  <w:style w:type="paragraph" w:styleId="NoSpacing">
    <w:name w:val="No Spacing"/>
    <w:uiPriority w:val="1"/>
    <w:semiHidden/>
    <w:qFormat/>
    <w:rsid w:val="004E6148"/>
    <w:rPr>
      <w:rFonts w:ascii="Arial" w:hAnsi="Arial"/>
      <w:szCs w:val="22"/>
    </w:rPr>
  </w:style>
  <w:style w:type="paragraph" w:styleId="TableofAuthorities">
    <w:name w:val="table of authorities"/>
    <w:basedOn w:val="Normal"/>
    <w:next w:val="Normal"/>
    <w:semiHidden/>
    <w:rsid w:val="004E0998"/>
    <w:pPr>
      <w:ind w:left="200" w:hanging="200"/>
    </w:pPr>
  </w:style>
  <w:style w:type="paragraph" w:styleId="TableofFigures">
    <w:name w:val="table of figures"/>
    <w:basedOn w:val="Normal"/>
    <w:next w:val="Normal"/>
    <w:semiHidden/>
    <w:rsid w:val="004E0998"/>
  </w:style>
  <w:style w:type="paragraph" w:styleId="TOAHeading">
    <w:name w:val="toa heading"/>
    <w:basedOn w:val="Normal"/>
    <w:next w:val="Normal"/>
    <w:semiHidden/>
    <w:rsid w:val="004E0998"/>
    <w:pPr>
      <w:spacing w:before="120"/>
    </w:pPr>
    <w:rPr>
      <w:rFonts w:cs="Arial"/>
      <w:b/>
      <w:bCs/>
      <w:sz w:val="24"/>
      <w:szCs w:val="24"/>
    </w:rPr>
  </w:style>
  <w:style w:type="numbering" w:styleId="1ai">
    <w:name w:val="Outline List 1"/>
    <w:basedOn w:val="NoList"/>
    <w:semiHidden/>
    <w:rsid w:val="00486828"/>
    <w:pPr>
      <w:numPr>
        <w:numId w:val="5"/>
      </w:numPr>
    </w:pPr>
  </w:style>
  <w:style w:type="numbering" w:styleId="ArticleSection">
    <w:name w:val="Outline List 3"/>
    <w:basedOn w:val="NoList"/>
    <w:semiHidden/>
    <w:rsid w:val="00486828"/>
    <w:pPr>
      <w:numPr>
        <w:numId w:val="6"/>
      </w:numPr>
    </w:pPr>
  </w:style>
  <w:style w:type="character" w:styleId="HTMLAcronym">
    <w:name w:val="HTML Acronym"/>
    <w:basedOn w:val="DefaultParagraphFont"/>
    <w:semiHidden/>
    <w:rsid w:val="002D39CD"/>
  </w:style>
  <w:style w:type="character" w:styleId="HTMLCite">
    <w:name w:val="HTML Cite"/>
    <w:semiHidden/>
    <w:rsid w:val="002D39CD"/>
    <w:rPr>
      <w:i/>
      <w:iCs/>
    </w:rPr>
  </w:style>
  <w:style w:type="character" w:styleId="HTMLCode">
    <w:name w:val="HTML Code"/>
    <w:semiHidden/>
    <w:rsid w:val="002D39CD"/>
    <w:rPr>
      <w:rFonts w:ascii="Courier New" w:hAnsi="Courier New" w:cs="Courier New"/>
      <w:sz w:val="20"/>
      <w:szCs w:val="20"/>
    </w:rPr>
  </w:style>
  <w:style w:type="character" w:styleId="HTMLDefinition">
    <w:name w:val="HTML Definition"/>
    <w:semiHidden/>
    <w:rsid w:val="002D39CD"/>
    <w:rPr>
      <w:i/>
      <w:iCs/>
    </w:rPr>
  </w:style>
  <w:style w:type="character" w:styleId="HTMLKeyboard">
    <w:name w:val="HTML Keyboard"/>
    <w:semiHidden/>
    <w:rsid w:val="002D39CD"/>
    <w:rPr>
      <w:rFonts w:ascii="Courier New" w:hAnsi="Courier New" w:cs="Courier New"/>
      <w:sz w:val="20"/>
      <w:szCs w:val="20"/>
    </w:rPr>
  </w:style>
  <w:style w:type="character" w:styleId="HTMLSample">
    <w:name w:val="HTML Sample"/>
    <w:semiHidden/>
    <w:rsid w:val="002D39CD"/>
    <w:rPr>
      <w:rFonts w:ascii="Courier New" w:hAnsi="Courier New" w:cs="Courier New"/>
    </w:rPr>
  </w:style>
  <w:style w:type="character" w:styleId="HTMLTypewriter">
    <w:name w:val="HTML Typewriter"/>
    <w:semiHidden/>
    <w:rsid w:val="002D39CD"/>
    <w:rPr>
      <w:rFonts w:ascii="Courier New" w:hAnsi="Courier New" w:cs="Courier New"/>
      <w:sz w:val="20"/>
      <w:szCs w:val="20"/>
    </w:rPr>
  </w:style>
  <w:style w:type="character" w:styleId="HTMLVariable">
    <w:name w:val="HTML Variable"/>
    <w:semiHidden/>
    <w:rsid w:val="002D39CD"/>
    <w:rPr>
      <w:i/>
      <w:iCs/>
    </w:rPr>
  </w:style>
  <w:style w:type="paragraph" w:styleId="Quote">
    <w:name w:val="Quote"/>
    <w:basedOn w:val="Normal"/>
    <w:next w:val="Normal"/>
    <w:link w:val="QuoteChar"/>
    <w:uiPriority w:val="29"/>
    <w:semiHidden/>
    <w:qFormat/>
    <w:rsid w:val="004E6148"/>
    <w:rPr>
      <w:i/>
      <w:iCs/>
      <w:color w:val="000000"/>
    </w:rPr>
  </w:style>
  <w:style w:type="table" w:styleId="Table3Deffects1">
    <w:name w:val="Table 3D effects 1"/>
    <w:basedOn w:val="TableNormal"/>
    <w:semiHidden/>
    <w:rsid w:val="002D39CD"/>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D39CD"/>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D39CD"/>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D39CD"/>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D39CD"/>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D39CD"/>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D39CD"/>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D39CD"/>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D39CD"/>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D39CD"/>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2D39CD"/>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D39CD"/>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3">
    <w:name w:val="Table List 3"/>
    <w:basedOn w:val="TableNormal"/>
    <w:semiHidden/>
    <w:rsid w:val="002D39CD"/>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6">
    <w:name w:val="Table List 6"/>
    <w:basedOn w:val="TableNormal"/>
    <w:semiHidden/>
    <w:rsid w:val="002D39CD"/>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D39CD"/>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semiHidden/>
    <w:rsid w:val="002D39CD"/>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2D39CD"/>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D39C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D39CD"/>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D39C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D39CD"/>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D39C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D39CD"/>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unhideWhenUsed/>
    <w:rsid w:val="00106412"/>
  </w:style>
  <w:style w:type="character" w:customStyle="1" w:styleId="QuoteChar">
    <w:name w:val="Quote Char"/>
    <w:link w:val="Quote"/>
    <w:uiPriority w:val="29"/>
    <w:semiHidden/>
    <w:rsid w:val="00A44533"/>
    <w:rPr>
      <w:rFonts w:ascii="Arial" w:hAnsi="Arial"/>
      <w:i/>
      <w:iCs/>
      <w:color w:val="000000"/>
      <w:szCs w:val="22"/>
    </w:rPr>
  </w:style>
  <w:style w:type="paragraph" w:styleId="ListParagraph">
    <w:name w:val="List Paragraph"/>
    <w:basedOn w:val="Normal"/>
    <w:uiPriority w:val="34"/>
    <w:semiHidden/>
    <w:qFormat/>
    <w:rsid w:val="00106412"/>
    <w:pPr>
      <w:ind w:left="720"/>
    </w:pPr>
  </w:style>
  <w:style w:type="paragraph" w:styleId="TOCHeading">
    <w:name w:val="TOC Heading"/>
    <w:basedOn w:val="Heading1"/>
    <w:next w:val="Normal"/>
    <w:uiPriority w:val="39"/>
    <w:semiHidden/>
    <w:qFormat/>
    <w:rsid w:val="00106412"/>
    <w:pPr>
      <w:keepLines w:val="0"/>
      <w:widowControl/>
      <w:numPr>
        <w:numId w:val="0"/>
      </w:numPr>
      <w:spacing w:before="240" w:after="60"/>
      <w:outlineLvl w:val="9"/>
    </w:pPr>
    <w:rPr>
      <w:rFonts w:ascii="Cambria" w:hAnsi="Cambria" w:cs="Times New Roman"/>
      <w:sz w:val="32"/>
      <w:szCs w:val="32"/>
    </w:rPr>
  </w:style>
  <w:style w:type="paragraph" w:styleId="Date">
    <w:name w:val="Date"/>
    <w:basedOn w:val="Normal"/>
    <w:next w:val="Normal"/>
    <w:link w:val="DateChar"/>
    <w:rsid w:val="00B9556D"/>
  </w:style>
  <w:style w:type="character" w:customStyle="1" w:styleId="DateChar">
    <w:name w:val="Date Char"/>
    <w:basedOn w:val="DefaultParagraphFont"/>
    <w:link w:val="Date"/>
    <w:rsid w:val="00B9556D"/>
    <w:rPr>
      <w:rFonts w:ascii="Arial" w:hAnsi="Arial"/>
      <w:szCs w:val="22"/>
    </w:rPr>
  </w:style>
  <w:style w:type="paragraph" w:styleId="Subtitle">
    <w:name w:val="Subtitle"/>
    <w:basedOn w:val="Normal"/>
    <w:next w:val="Normal"/>
    <w:link w:val="SubtitleChar"/>
    <w:rsid w:val="006A1A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A1A79"/>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rsid w:val="006A1A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A1A79"/>
    <w:rPr>
      <w:rFonts w:asciiTheme="majorHAnsi" w:eastAsiaTheme="majorEastAsia" w:hAnsiTheme="majorHAnsi" w:cstheme="majorBidi"/>
      <w:color w:val="17365D" w:themeColor="text2" w:themeShade="BF"/>
      <w:spacing w:val="5"/>
      <w:kern w:val="28"/>
      <w:sz w:val="52"/>
      <w:szCs w:val="52"/>
    </w:rPr>
  </w:style>
  <w:style w:type="paragraph" w:customStyle="1" w:styleId="BTblueBold">
    <w:name w:val="BTblueBold"/>
    <w:basedOn w:val="BodyText"/>
    <w:next w:val="BodyText"/>
    <w:link w:val="BTblueBoldChar"/>
    <w:qFormat/>
    <w:rsid w:val="00D73F94"/>
    <w:rPr>
      <w:b/>
      <w:color w:val="00528E"/>
    </w:rPr>
  </w:style>
  <w:style w:type="character" w:customStyle="1" w:styleId="BTblueBoldChar">
    <w:name w:val="BTblueBold Char"/>
    <w:basedOn w:val="DefaultParagraphFont"/>
    <w:link w:val="BTblueBold"/>
    <w:rsid w:val="00D73F94"/>
    <w:rPr>
      <w:rFonts w:ascii="Arial" w:hAnsi="Arial" w:cs="Arial"/>
      <w:b/>
      <w:color w:val="00528E"/>
    </w:rPr>
  </w:style>
  <w:style w:type="paragraph" w:customStyle="1" w:styleId="bTxtbullet">
    <w:name w:val="bTxt&gt;bullet"/>
    <w:basedOn w:val="BodyText"/>
    <w:link w:val="bTxtbulletChar"/>
    <w:qFormat/>
    <w:rsid w:val="00D73F94"/>
    <w:pPr>
      <w:spacing w:before="120"/>
    </w:pPr>
  </w:style>
  <w:style w:type="character" w:customStyle="1" w:styleId="bTxtbulletChar">
    <w:name w:val="bTxt&gt;bullet Char"/>
    <w:basedOn w:val="DefaultParagraphFont"/>
    <w:link w:val="bTxtbullet"/>
    <w:rsid w:val="00D73F94"/>
    <w:rPr>
      <w:rFonts w:ascii="Arial" w:hAnsi="Arial" w:cs="Arial"/>
    </w:rPr>
  </w:style>
  <w:style w:type="character" w:customStyle="1" w:styleId="BodyTextChar">
    <w:name w:val="Body Text Char"/>
    <w:basedOn w:val="DefaultParagraphFont"/>
    <w:link w:val="BodyText"/>
    <w:rsid w:val="00914D9A"/>
    <w:rPr>
      <w:rFonts w:ascii="Arial" w:hAnsi="Arial" w:cs="Arial"/>
    </w:rPr>
  </w:style>
  <w:style w:type="character" w:customStyle="1" w:styleId="Heading8Char">
    <w:name w:val="Heading 8 Char"/>
    <w:aliases w:val="A3 Char"/>
    <w:basedOn w:val="DefaultParagraphFont"/>
    <w:link w:val="Heading8"/>
    <w:rsid w:val="00914D9A"/>
    <w:rPr>
      <w:rFonts w:ascii="Arial" w:hAnsi="Arial" w:cs="Arial"/>
      <w:b/>
      <w:color w:val="00528E"/>
      <w:kern w:val="32"/>
      <w:szCs w:val="26"/>
      <w:lang w:eastAsia="en-US"/>
    </w:rPr>
  </w:style>
  <w:style w:type="paragraph" w:customStyle="1" w:styleId="MainBodyText">
    <w:name w:val="Main Body Text"/>
    <w:basedOn w:val="Normal"/>
    <w:link w:val="MainBodyTextChar"/>
    <w:rsid w:val="0037344F"/>
    <w:pPr>
      <w:tabs>
        <w:tab w:val="left" w:pos="360"/>
      </w:tabs>
      <w:spacing w:after="0"/>
      <w:jc w:val="both"/>
    </w:pPr>
    <w:rPr>
      <w:sz w:val="22"/>
    </w:rPr>
  </w:style>
  <w:style w:type="character" w:customStyle="1" w:styleId="MainBodyTextChar">
    <w:name w:val="Main Body Text Char"/>
    <w:basedOn w:val="DefaultParagraphFont"/>
    <w:link w:val="MainBodyText"/>
    <w:rsid w:val="0037344F"/>
    <w:rPr>
      <w:rFonts w:ascii="Arial" w:hAnsi="Arial"/>
      <w:sz w:val="22"/>
      <w:szCs w:val="22"/>
    </w:rPr>
  </w:style>
  <w:style w:type="table" w:customStyle="1" w:styleId="TableGrid10">
    <w:name w:val="Table Grid1"/>
    <w:basedOn w:val="TableNormal"/>
    <w:next w:val="TableGrid"/>
    <w:rsid w:val="00582274"/>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13539B"/>
    <w:rPr>
      <w:rFonts w:ascii="Arial" w:hAnsi="Arial" w:cs="Arial"/>
      <w:sz w:val="16"/>
    </w:rPr>
  </w:style>
  <w:style w:type="character" w:customStyle="1" w:styleId="Heading1Char">
    <w:name w:val="Heading 1 Char"/>
    <w:aliases w:val="H1 Char"/>
    <w:basedOn w:val="DefaultParagraphFont"/>
    <w:link w:val="Heading1"/>
    <w:rsid w:val="00CD5702"/>
    <w:rPr>
      <w:rFonts w:ascii="Arial" w:hAnsi="Arial" w:cs="Arial"/>
      <w:b/>
      <w:bCs/>
      <w:color w:val="00528E"/>
      <w:kern w:val="32"/>
      <w:sz w:val="24"/>
      <w:szCs w:val="28"/>
    </w:rPr>
  </w:style>
  <w:style w:type="character" w:customStyle="1" w:styleId="Heading2Char">
    <w:name w:val="Heading 2 Char"/>
    <w:aliases w:val="H2 Char"/>
    <w:basedOn w:val="DefaultParagraphFont"/>
    <w:link w:val="Heading2"/>
    <w:rsid w:val="00CD5702"/>
    <w:rPr>
      <w:rFonts w:ascii="Arial" w:hAnsi="Arial" w:cs="Arial"/>
      <w:b/>
      <w:bCs/>
      <w:iCs/>
      <w:color w:val="00528E"/>
      <w:kern w:val="32"/>
      <w:sz w:val="22"/>
      <w:szCs w:val="24"/>
    </w:rPr>
  </w:style>
  <w:style w:type="character" w:customStyle="1" w:styleId="Heading3Char">
    <w:name w:val="Heading 3 Char"/>
    <w:aliases w:val="H3 Char"/>
    <w:basedOn w:val="DefaultParagraphFont"/>
    <w:link w:val="Heading3"/>
    <w:rsid w:val="00CD5702"/>
    <w:rPr>
      <w:rFonts w:ascii="Arial" w:hAnsi="Arial" w:cs="Arial"/>
      <w:b/>
      <w:bCs/>
      <w:iCs/>
      <w:color w:val="00528E"/>
      <w:kern w:val="32"/>
      <w:szCs w:val="22"/>
    </w:rPr>
  </w:style>
  <w:style w:type="character" w:customStyle="1" w:styleId="Heading4Char">
    <w:name w:val="Heading 4 Char"/>
    <w:aliases w:val="H4 Char"/>
    <w:basedOn w:val="DefaultParagraphFont"/>
    <w:link w:val="Heading4"/>
    <w:rsid w:val="00CD5702"/>
    <w:rPr>
      <w:rFonts w:ascii="Arial" w:hAnsi="Arial" w:cs="Arial"/>
      <w:b/>
      <w:bCs/>
      <w:iCs/>
      <w:color w:val="00528E"/>
      <w:kern w:val="32"/>
      <w:szCs w:val="22"/>
    </w:rPr>
  </w:style>
  <w:style w:type="paragraph" w:customStyle="1" w:styleId="ArqivaNormal">
    <w:name w:val="Arqiva Normal"/>
    <w:basedOn w:val="Normal"/>
    <w:qFormat/>
    <w:rsid w:val="00997305"/>
    <w:pPr>
      <w:spacing w:line="280" w:lineRule="atLeast"/>
    </w:pPr>
    <w:rPr>
      <w:rFonts w:ascii="Times New Roman" w:hAnsi="Times New Roman"/>
      <w:sz w:val="24"/>
      <w:szCs w:val="24"/>
    </w:rPr>
  </w:style>
  <w:style w:type="paragraph" w:customStyle="1" w:styleId="paragraph">
    <w:name w:val="paragraph"/>
    <w:basedOn w:val="Normal"/>
    <w:rsid w:val="00B214AC"/>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214AC"/>
  </w:style>
  <w:style w:type="character" w:customStyle="1" w:styleId="eop">
    <w:name w:val="eop"/>
    <w:basedOn w:val="DefaultParagraphFont"/>
    <w:rsid w:val="00B214AC"/>
  </w:style>
  <w:style w:type="character" w:styleId="PlaceholderText">
    <w:name w:val="Placeholder Text"/>
    <w:basedOn w:val="DefaultParagraphFont"/>
    <w:uiPriority w:val="99"/>
    <w:semiHidden/>
    <w:rsid w:val="00272C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53279">
      <w:bodyDiv w:val="1"/>
      <w:marLeft w:val="0"/>
      <w:marRight w:val="0"/>
      <w:marTop w:val="0"/>
      <w:marBottom w:val="0"/>
      <w:divBdr>
        <w:top w:val="none" w:sz="0" w:space="0" w:color="auto"/>
        <w:left w:val="none" w:sz="0" w:space="0" w:color="auto"/>
        <w:bottom w:val="none" w:sz="0" w:space="0" w:color="auto"/>
        <w:right w:val="none" w:sz="0" w:space="0" w:color="auto"/>
      </w:divBdr>
    </w:div>
    <w:div w:id="525559246">
      <w:bodyDiv w:val="1"/>
      <w:marLeft w:val="0"/>
      <w:marRight w:val="0"/>
      <w:marTop w:val="0"/>
      <w:marBottom w:val="0"/>
      <w:divBdr>
        <w:top w:val="none" w:sz="0" w:space="0" w:color="auto"/>
        <w:left w:val="none" w:sz="0" w:space="0" w:color="auto"/>
        <w:bottom w:val="none" w:sz="0" w:space="0" w:color="auto"/>
        <w:right w:val="none" w:sz="0" w:space="0" w:color="auto"/>
      </w:divBdr>
    </w:div>
    <w:div w:id="671571240">
      <w:bodyDiv w:val="1"/>
      <w:marLeft w:val="0"/>
      <w:marRight w:val="0"/>
      <w:marTop w:val="0"/>
      <w:marBottom w:val="0"/>
      <w:divBdr>
        <w:top w:val="none" w:sz="0" w:space="0" w:color="auto"/>
        <w:left w:val="none" w:sz="0" w:space="0" w:color="auto"/>
        <w:bottom w:val="none" w:sz="0" w:space="0" w:color="auto"/>
        <w:right w:val="none" w:sz="0" w:space="0" w:color="auto"/>
      </w:divBdr>
    </w:div>
    <w:div w:id="1068765392">
      <w:bodyDiv w:val="1"/>
      <w:marLeft w:val="0"/>
      <w:marRight w:val="0"/>
      <w:marTop w:val="0"/>
      <w:marBottom w:val="0"/>
      <w:divBdr>
        <w:top w:val="none" w:sz="0" w:space="0" w:color="auto"/>
        <w:left w:val="none" w:sz="0" w:space="0" w:color="auto"/>
        <w:bottom w:val="none" w:sz="0" w:space="0" w:color="auto"/>
        <w:right w:val="none" w:sz="0" w:space="0" w:color="auto"/>
      </w:divBdr>
      <w:divsChild>
        <w:div w:id="588000562">
          <w:marLeft w:val="0"/>
          <w:marRight w:val="0"/>
          <w:marTop w:val="0"/>
          <w:marBottom w:val="0"/>
          <w:divBdr>
            <w:top w:val="none" w:sz="0" w:space="0" w:color="auto"/>
            <w:left w:val="none" w:sz="0" w:space="0" w:color="auto"/>
            <w:bottom w:val="none" w:sz="0" w:space="0" w:color="auto"/>
            <w:right w:val="none" w:sz="0" w:space="0" w:color="auto"/>
          </w:divBdr>
        </w:div>
        <w:div w:id="916941443">
          <w:marLeft w:val="0"/>
          <w:marRight w:val="0"/>
          <w:marTop w:val="0"/>
          <w:marBottom w:val="0"/>
          <w:divBdr>
            <w:top w:val="none" w:sz="0" w:space="0" w:color="auto"/>
            <w:left w:val="none" w:sz="0" w:space="0" w:color="auto"/>
            <w:bottom w:val="none" w:sz="0" w:space="0" w:color="auto"/>
            <w:right w:val="none" w:sz="0" w:space="0" w:color="auto"/>
          </w:divBdr>
        </w:div>
        <w:div w:id="1505896875">
          <w:marLeft w:val="0"/>
          <w:marRight w:val="0"/>
          <w:marTop w:val="0"/>
          <w:marBottom w:val="0"/>
          <w:divBdr>
            <w:top w:val="none" w:sz="0" w:space="0" w:color="auto"/>
            <w:left w:val="none" w:sz="0" w:space="0" w:color="auto"/>
            <w:bottom w:val="none" w:sz="0" w:space="0" w:color="auto"/>
            <w:right w:val="none" w:sz="0" w:space="0" w:color="auto"/>
          </w:divBdr>
        </w:div>
        <w:div w:id="1833909262">
          <w:marLeft w:val="0"/>
          <w:marRight w:val="0"/>
          <w:marTop w:val="0"/>
          <w:marBottom w:val="0"/>
          <w:divBdr>
            <w:top w:val="none" w:sz="0" w:space="0" w:color="auto"/>
            <w:left w:val="none" w:sz="0" w:space="0" w:color="auto"/>
            <w:bottom w:val="none" w:sz="0" w:space="0" w:color="auto"/>
            <w:right w:val="none" w:sz="0" w:space="0" w:color="auto"/>
          </w:divBdr>
        </w:div>
      </w:divsChild>
    </w:div>
    <w:div w:id="1577281593">
      <w:bodyDiv w:val="1"/>
      <w:marLeft w:val="0"/>
      <w:marRight w:val="0"/>
      <w:marTop w:val="0"/>
      <w:marBottom w:val="0"/>
      <w:divBdr>
        <w:top w:val="none" w:sz="0" w:space="0" w:color="auto"/>
        <w:left w:val="none" w:sz="0" w:space="0" w:color="auto"/>
        <w:bottom w:val="none" w:sz="0" w:space="0" w:color="auto"/>
        <w:right w:val="none" w:sz="0" w:space="0" w:color="auto"/>
      </w:divBdr>
      <w:divsChild>
        <w:div w:id="2142920126">
          <w:marLeft w:val="1547"/>
          <w:marRight w:val="0"/>
          <w:marTop w:val="0"/>
          <w:marBottom w:val="0"/>
          <w:divBdr>
            <w:top w:val="none" w:sz="0" w:space="0" w:color="auto"/>
            <w:left w:val="none" w:sz="0" w:space="0" w:color="auto"/>
            <w:bottom w:val="none" w:sz="0" w:space="0" w:color="auto"/>
            <w:right w:val="none" w:sz="0" w:space="0" w:color="auto"/>
          </w:divBdr>
          <w:divsChild>
            <w:div w:id="219364276">
              <w:blockQuote w:val="1"/>
              <w:marLeft w:val="0"/>
              <w:marRight w:val="0"/>
              <w:marTop w:val="0"/>
              <w:marBottom w:val="0"/>
              <w:divBdr>
                <w:top w:val="none" w:sz="0" w:space="0" w:color="auto"/>
                <w:left w:val="single" w:sz="18" w:space="10" w:color="5555EE"/>
                <w:bottom w:val="none" w:sz="0" w:space="0" w:color="auto"/>
                <w:right w:val="none" w:sz="0" w:space="0" w:color="auto"/>
              </w:divBdr>
              <w:divsChild>
                <w:div w:id="66000401">
                  <w:blockQuote w:val="1"/>
                  <w:marLeft w:val="0"/>
                  <w:marRight w:val="0"/>
                  <w:marTop w:val="0"/>
                  <w:marBottom w:val="0"/>
                  <w:divBdr>
                    <w:top w:val="none" w:sz="0" w:space="0" w:color="auto"/>
                    <w:left w:val="single" w:sz="18" w:space="10" w:color="5555EE"/>
                    <w:bottom w:val="none" w:sz="0" w:space="0" w:color="auto"/>
                    <w:right w:val="none" w:sz="0" w:space="0" w:color="auto"/>
                  </w:divBdr>
                </w:div>
                <w:div w:id="73165134">
                  <w:blockQuote w:val="1"/>
                  <w:marLeft w:val="0"/>
                  <w:marRight w:val="0"/>
                  <w:marTop w:val="0"/>
                  <w:marBottom w:val="0"/>
                  <w:divBdr>
                    <w:top w:val="none" w:sz="0" w:space="0" w:color="auto"/>
                    <w:left w:val="single" w:sz="18" w:space="10" w:color="5555EE"/>
                    <w:bottom w:val="none" w:sz="0" w:space="0" w:color="auto"/>
                    <w:right w:val="none" w:sz="0" w:space="0" w:color="auto"/>
                  </w:divBdr>
                </w:div>
                <w:div w:id="997657698">
                  <w:blockQuote w:val="1"/>
                  <w:marLeft w:val="0"/>
                  <w:marRight w:val="0"/>
                  <w:marTop w:val="0"/>
                  <w:marBottom w:val="0"/>
                  <w:divBdr>
                    <w:top w:val="none" w:sz="0" w:space="0" w:color="auto"/>
                    <w:left w:val="single" w:sz="18" w:space="10" w:color="5555EE"/>
                    <w:bottom w:val="none" w:sz="0" w:space="0" w:color="auto"/>
                    <w:right w:val="none" w:sz="0" w:space="0" w:color="auto"/>
                  </w:divBdr>
                </w:div>
                <w:div w:id="1961720711">
                  <w:blockQuote w:val="1"/>
                  <w:marLeft w:val="0"/>
                  <w:marRight w:val="0"/>
                  <w:marTop w:val="0"/>
                  <w:marBottom w:val="0"/>
                  <w:divBdr>
                    <w:top w:val="none" w:sz="0" w:space="0" w:color="auto"/>
                    <w:left w:val="single" w:sz="18" w:space="10" w:color="5555EE"/>
                    <w:bottom w:val="none" w:sz="0" w:space="0" w:color="auto"/>
                    <w:right w:val="none" w:sz="0" w:space="0" w:color="auto"/>
                  </w:divBdr>
                </w:div>
              </w:divsChild>
            </w:div>
          </w:divsChild>
        </w:div>
      </w:divsChild>
    </w:div>
    <w:div w:id="1677686672">
      <w:bodyDiv w:val="1"/>
      <w:marLeft w:val="0"/>
      <w:marRight w:val="0"/>
      <w:marTop w:val="0"/>
      <w:marBottom w:val="0"/>
      <w:divBdr>
        <w:top w:val="none" w:sz="0" w:space="0" w:color="auto"/>
        <w:left w:val="none" w:sz="0" w:space="0" w:color="auto"/>
        <w:bottom w:val="none" w:sz="0" w:space="0" w:color="auto"/>
        <w:right w:val="none" w:sz="0" w:space="0" w:color="auto"/>
      </w:divBdr>
    </w:div>
    <w:div w:id="1748454286">
      <w:bodyDiv w:val="1"/>
      <w:marLeft w:val="0"/>
      <w:marRight w:val="0"/>
      <w:marTop w:val="0"/>
      <w:marBottom w:val="0"/>
      <w:divBdr>
        <w:top w:val="none" w:sz="0" w:space="0" w:color="auto"/>
        <w:left w:val="none" w:sz="0" w:space="0" w:color="auto"/>
        <w:bottom w:val="none" w:sz="0" w:space="0" w:color="auto"/>
        <w:right w:val="none" w:sz="0" w:space="0" w:color="auto"/>
      </w:divBdr>
      <w:divsChild>
        <w:div w:id="1841240682">
          <w:marLeft w:val="0"/>
          <w:marRight w:val="0"/>
          <w:marTop w:val="0"/>
          <w:marBottom w:val="0"/>
          <w:divBdr>
            <w:top w:val="none" w:sz="0" w:space="0" w:color="auto"/>
            <w:left w:val="none" w:sz="0" w:space="0" w:color="auto"/>
            <w:bottom w:val="none" w:sz="0" w:space="0" w:color="auto"/>
            <w:right w:val="none" w:sz="0" w:space="0" w:color="auto"/>
          </w:divBdr>
          <w:divsChild>
            <w:div w:id="5023087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9256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dixon\AppData\Local\Microsoft\Windows\Temporary%20Internet%20Files\Content.Outlook\WPJN7M1O\IM2221%20Word201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B5AF6359304D979692F661D94E8906"/>
        <w:category>
          <w:name w:val="General"/>
          <w:gallery w:val="placeholder"/>
        </w:category>
        <w:types>
          <w:type w:val="bbPlcHdr"/>
        </w:types>
        <w:behaviors>
          <w:behavior w:val="content"/>
        </w:behaviors>
        <w:guid w:val="{A1D0F664-2892-4D44-8263-6A2D2CC2A713}"/>
      </w:docPartPr>
      <w:docPartBody>
        <w:p w:rsidR="00FD220B" w:rsidRDefault="00FD7F19" w:rsidP="00FD7F19">
          <w:pPr>
            <w:pStyle w:val="B7B5AF6359304D979692F661D94E8906"/>
          </w:pPr>
          <w:r w:rsidRPr="00E23EA6">
            <w:rPr>
              <w:rStyle w:val="PlaceholderText"/>
            </w:rPr>
            <w:t>Choose an item.</w:t>
          </w:r>
        </w:p>
      </w:docPartBody>
    </w:docPart>
    <w:docPart>
      <w:docPartPr>
        <w:name w:val="B41A01DADD3F49EE8EEDA0C08DFBF9A6"/>
        <w:category>
          <w:name w:val="General"/>
          <w:gallery w:val="placeholder"/>
        </w:category>
        <w:types>
          <w:type w:val="bbPlcHdr"/>
        </w:types>
        <w:behaviors>
          <w:behavior w:val="content"/>
        </w:behaviors>
        <w:guid w:val="{CF1648EC-8000-4BAB-A3A2-9D85EAF140DB}"/>
      </w:docPartPr>
      <w:docPartBody>
        <w:p w:rsidR="00FD220B" w:rsidRDefault="00FD7F19" w:rsidP="00FD7F19">
          <w:pPr>
            <w:pStyle w:val="B41A01DADD3F49EE8EEDA0C08DFBF9A6"/>
          </w:pPr>
          <w:r w:rsidRPr="00E23EA6">
            <w:rPr>
              <w:rStyle w:val="PlaceholderText"/>
            </w:rPr>
            <w:t>Choose an item.</w:t>
          </w:r>
        </w:p>
      </w:docPartBody>
    </w:docPart>
    <w:docPart>
      <w:docPartPr>
        <w:name w:val="1F1C18C9BCBB48A88487C40FEE378AF2"/>
        <w:category>
          <w:name w:val="General"/>
          <w:gallery w:val="placeholder"/>
        </w:category>
        <w:types>
          <w:type w:val="bbPlcHdr"/>
        </w:types>
        <w:behaviors>
          <w:behavior w:val="content"/>
        </w:behaviors>
        <w:guid w:val="{A59803C1-B239-4879-80A0-D0FB522FB3C1}"/>
      </w:docPartPr>
      <w:docPartBody>
        <w:p w:rsidR="00FD220B" w:rsidRDefault="00FD7F19" w:rsidP="00FD7F19">
          <w:pPr>
            <w:pStyle w:val="1F1C18C9BCBB48A88487C40FEE378AF2"/>
          </w:pPr>
          <w:r w:rsidRPr="00E23EA6">
            <w:rPr>
              <w:rStyle w:val="PlaceholderText"/>
            </w:rPr>
            <w:t>Choose an item.</w:t>
          </w:r>
        </w:p>
      </w:docPartBody>
    </w:docPart>
    <w:docPart>
      <w:docPartPr>
        <w:name w:val="8027C65BECC845D69EBA6FBCAEF3347A"/>
        <w:category>
          <w:name w:val="General"/>
          <w:gallery w:val="placeholder"/>
        </w:category>
        <w:types>
          <w:type w:val="bbPlcHdr"/>
        </w:types>
        <w:behaviors>
          <w:behavior w:val="content"/>
        </w:behaviors>
        <w:guid w:val="{C7003733-D4B8-47D5-B0B3-DC9EDE5CEF34}"/>
      </w:docPartPr>
      <w:docPartBody>
        <w:p w:rsidR="006F050C" w:rsidRDefault="00FD220B" w:rsidP="00FD220B">
          <w:pPr>
            <w:pStyle w:val="8027C65BECC845D69EBA6FBCAEF3347A"/>
          </w:pPr>
          <w:r w:rsidRPr="00E23EA6">
            <w:rPr>
              <w:rStyle w:val="PlaceholderText"/>
            </w:rPr>
            <w:t>Choose an item.</w:t>
          </w:r>
        </w:p>
      </w:docPartBody>
    </w:docPart>
    <w:docPart>
      <w:docPartPr>
        <w:name w:val="9EB21828985049668FDAC4632E3F402E"/>
        <w:category>
          <w:name w:val="General"/>
          <w:gallery w:val="placeholder"/>
        </w:category>
        <w:types>
          <w:type w:val="bbPlcHdr"/>
        </w:types>
        <w:behaviors>
          <w:behavior w:val="content"/>
        </w:behaviors>
        <w:guid w:val="{C6418F6D-895E-43A4-98D5-DB1071630E15}"/>
      </w:docPartPr>
      <w:docPartBody>
        <w:p w:rsidR="006F050C" w:rsidRDefault="00FD220B" w:rsidP="00FD220B">
          <w:pPr>
            <w:pStyle w:val="9EB21828985049668FDAC4632E3F402E"/>
          </w:pPr>
          <w:r w:rsidRPr="00E23EA6">
            <w:rPr>
              <w:rStyle w:val="PlaceholderText"/>
            </w:rPr>
            <w:t>Choose an item.</w:t>
          </w:r>
        </w:p>
      </w:docPartBody>
    </w:docPart>
    <w:docPart>
      <w:docPartPr>
        <w:name w:val="A24174B4E03C418394B3F5EFB0F9F997"/>
        <w:category>
          <w:name w:val="General"/>
          <w:gallery w:val="placeholder"/>
        </w:category>
        <w:types>
          <w:type w:val="bbPlcHdr"/>
        </w:types>
        <w:behaviors>
          <w:behavior w:val="content"/>
        </w:behaviors>
        <w:guid w:val="{28ADC5F2-CDC8-4756-8FE4-B8EEEB692E53}"/>
      </w:docPartPr>
      <w:docPartBody>
        <w:p w:rsidR="006F050C" w:rsidRDefault="00FD220B" w:rsidP="00FD220B">
          <w:pPr>
            <w:pStyle w:val="A24174B4E03C418394B3F5EFB0F9F997"/>
          </w:pPr>
          <w:r w:rsidRPr="00E23EA6">
            <w:rPr>
              <w:rStyle w:val="PlaceholderText"/>
            </w:rPr>
            <w:t>Choose an item.</w:t>
          </w:r>
        </w:p>
      </w:docPartBody>
    </w:docPart>
    <w:docPart>
      <w:docPartPr>
        <w:name w:val="4CCBBF37EBA544489718D283C0E0D80A"/>
        <w:category>
          <w:name w:val="General"/>
          <w:gallery w:val="placeholder"/>
        </w:category>
        <w:types>
          <w:type w:val="bbPlcHdr"/>
        </w:types>
        <w:behaviors>
          <w:behavior w:val="content"/>
        </w:behaviors>
        <w:guid w:val="{4806D408-7111-47C9-A1F5-20A9B5F25D92}"/>
      </w:docPartPr>
      <w:docPartBody>
        <w:p w:rsidR="006F050C" w:rsidRDefault="00FD220B" w:rsidP="00FD220B">
          <w:pPr>
            <w:pStyle w:val="4CCBBF37EBA544489718D283C0E0D80A"/>
          </w:pPr>
          <w:r w:rsidRPr="00E23EA6">
            <w:rPr>
              <w:rStyle w:val="PlaceholderText"/>
            </w:rPr>
            <w:t>Choose an item.</w:t>
          </w:r>
        </w:p>
      </w:docPartBody>
    </w:docPart>
    <w:docPart>
      <w:docPartPr>
        <w:name w:val="D48D034D50C748B3878AE4B72CDDB3AB"/>
        <w:category>
          <w:name w:val="General"/>
          <w:gallery w:val="placeholder"/>
        </w:category>
        <w:types>
          <w:type w:val="bbPlcHdr"/>
        </w:types>
        <w:behaviors>
          <w:behavior w:val="content"/>
        </w:behaviors>
        <w:guid w:val="{41A105EF-98CC-41DE-9E8E-9B778BFD8F6A}"/>
      </w:docPartPr>
      <w:docPartBody>
        <w:p w:rsidR="006F050C" w:rsidRDefault="00FD220B" w:rsidP="00FD220B">
          <w:pPr>
            <w:pStyle w:val="D48D034D50C748B3878AE4B72CDDB3AB"/>
          </w:pPr>
          <w:r w:rsidRPr="00E23EA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19"/>
    <w:rsid w:val="0030481B"/>
    <w:rsid w:val="003C4E4A"/>
    <w:rsid w:val="00567749"/>
    <w:rsid w:val="00664558"/>
    <w:rsid w:val="006F050C"/>
    <w:rsid w:val="007E7ABD"/>
    <w:rsid w:val="00D015A0"/>
    <w:rsid w:val="00E57D38"/>
    <w:rsid w:val="00ED4C40"/>
    <w:rsid w:val="00FD220B"/>
    <w:rsid w:val="00FD7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20B"/>
    <w:rPr>
      <w:color w:val="808080"/>
    </w:rPr>
  </w:style>
  <w:style w:type="paragraph" w:customStyle="1" w:styleId="B7B5AF6359304D979692F661D94E8906">
    <w:name w:val="B7B5AF6359304D979692F661D94E8906"/>
    <w:rsid w:val="00FD7F19"/>
  </w:style>
  <w:style w:type="paragraph" w:customStyle="1" w:styleId="B41A01DADD3F49EE8EEDA0C08DFBF9A6">
    <w:name w:val="B41A01DADD3F49EE8EEDA0C08DFBF9A6"/>
    <w:rsid w:val="00FD7F19"/>
  </w:style>
  <w:style w:type="paragraph" w:customStyle="1" w:styleId="1F1C18C9BCBB48A88487C40FEE378AF2">
    <w:name w:val="1F1C18C9BCBB48A88487C40FEE378AF2"/>
    <w:rsid w:val="00FD7F19"/>
  </w:style>
  <w:style w:type="paragraph" w:customStyle="1" w:styleId="8027C65BECC845D69EBA6FBCAEF3347A">
    <w:name w:val="8027C65BECC845D69EBA6FBCAEF3347A"/>
    <w:rsid w:val="00FD220B"/>
  </w:style>
  <w:style w:type="paragraph" w:customStyle="1" w:styleId="9EB21828985049668FDAC4632E3F402E">
    <w:name w:val="9EB21828985049668FDAC4632E3F402E"/>
    <w:rsid w:val="00FD220B"/>
  </w:style>
  <w:style w:type="paragraph" w:customStyle="1" w:styleId="A24174B4E03C418394B3F5EFB0F9F997">
    <w:name w:val="A24174B4E03C418394B3F5EFB0F9F997"/>
    <w:rsid w:val="00FD220B"/>
  </w:style>
  <w:style w:type="paragraph" w:customStyle="1" w:styleId="4CCBBF37EBA544489718D283C0E0D80A">
    <w:name w:val="4CCBBF37EBA544489718D283C0E0D80A"/>
    <w:rsid w:val="00FD220B"/>
  </w:style>
  <w:style w:type="paragraph" w:customStyle="1" w:styleId="D48D034D50C748B3878AE4B72CDDB3AB">
    <w:name w:val="D48D034D50C748B3878AE4B72CDDB3AB"/>
    <w:rsid w:val="00FD2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2a6ff6cf-26a1-44c0-9a80-5a3f03df3b4b">
      <UserInfo>
        <DisplayName/>
        <AccountId xsi:nil="true"/>
        <AccountType/>
      </UserInfo>
    </SharedWithUsers>
    <_Flow_SignoffStatus xmlns="a8a9c262-d0c7-4cae-8992-19d9a1c372ca" xsi:nil="true"/>
    <lcf76f155ced4ddcb4097134ff3c332f xmlns="a8a9c262-d0c7-4cae-8992-19d9a1c372ca">
      <Terms xmlns="http://schemas.microsoft.com/office/infopath/2007/PartnerControls"/>
    </lcf76f155ced4ddcb4097134ff3c332f>
    <TaxCatchAll xmlns="2a6ff6cf-26a1-44c0-9a80-5a3f03df3b4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DF1A655BB37448A313F84745D1F88A" ma:contentTypeVersion="19" ma:contentTypeDescription="Create a new document." ma:contentTypeScope="" ma:versionID="ae867a142ea5f56de79ac91bb8c1ecd5">
  <xsd:schema xmlns:xsd="http://www.w3.org/2001/XMLSchema" xmlns:xs="http://www.w3.org/2001/XMLSchema" xmlns:p="http://schemas.microsoft.com/office/2006/metadata/properties" xmlns:ns2="a8a9c262-d0c7-4cae-8992-19d9a1c372ca" xmlns:ns3="2a6ff6cf-26a1-44c0-9a80-5a3f03df3b4b" targetNamespace="http://schemas.microsoft.com/office/2006/metadata/properties" ma:root="true" ma:fieldsID="cf6867bcf6e5832124a6ba79afe747d5" ns2:_="" ns3:_="">
    <xsd:import namespace="a8a9c262-d0c7-4cae-8992-19d9a1c372ca"/>
    <xsd:import namespace="2a6ff6cf-26a1-44c0-9a80-5a3f03df3b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EventHashCode" minOccurs="0"/>
                <xsd:element ref="ns2:MediaServiceGenerationTime"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a9c262-d0c7-4cae-8992-19d9a1c37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5464540-38db-4e7e-a938-4acb7e784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6ff6cf-26a1-44c0-9a80-5a3f03df3b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35d3a16-8590-447b-8a07-f3fba0d584f2}" ma:internalName="TaxCatchAll" ma:showField="CatchAllData" ma:web="2a6ff6cf-26a1-44c0-9a80-5a3f03df3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E6520E-9AEF-43B7-A115-2971391C8BF4}">
  <ds:schemaRefs>
    <ds:schemaRef ds:uri="http://schemas.openxmlformats.org/officeDocument/2006/bibliography"/>
  </ds:schemaRefs>
</ds:datastoreItem>
</file>

<file path=customXml/itemProps2.xml><?xml version="1.0" encoding="utf-8"?>
<ds:datastoreItem xmlns:ds="http://schemas.openxmlformats.org/officeDocument/2006/customXml" ds:itemID="{65EE7A33-45BE-4DE7-A16A-56A80C8B7BDD}">
  <ds:schemaRefs>
    <ds:schemaRef ds:uri="http://schemas.microsoft.com/office/2006/metadata/properties"/>
    <ds:schemaRef ds:uri="http://schemas.microsoft.com/office/infopath/2007/PartnerControls"/>
    <ds:schemaRef ds:uri="2a6ff6cf-26a1-44c0-9a80-5a3f03df3b4b"/>
    <ds:schemaRef ds:uri="a8a9c262-d0c7-4cae-8992-19d9a1c372ca"/>
  </ds:schemaRefs>
</ds:datastoreItem>
</file>

<file path=customXml/itemProps3.xml><?xml version="1.0" encoding="utf-8"?>
<ds:datastoreItem xmlns:ds="http://schemas.openxmlformats.org/officeDocument/2006/customXml" ds:itemID="{FA51F4FA-B95A-42CF-B9A8-7FDD0754B6DE}">
  <ds:schemaRefs>
    <ds:schemaRef ds:uri="http://schemas.microsoft.com/sharepoint/v3/contenttype/forms"/>
  </ds:schemaRefs>
</ds:datastoreItem>
</file>

<file path=customXml/itemProps4.xml><?xml version="1.0" encoding="utf-8"?>
<ds:datastoreItem xmlns:ds="http://schemas.openxmlformats.org/officeDocument/2006/customXml" ds:itemID="{F82FADC8-E3F9-4BBE-8BC9-D26AF7AA5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a9c262-d0c7-4cae-8992-19d9a1c372ca"/>
    <ds:schemaRef ds:uri="2a6ff6cf-26a1-44c0-9a80-5a3f03df3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IM2221 Word2010.dotm</Template>
  <TotalTime>3</TotalTime>
  <Pages>3</Pages>
  <Words>581</Words>
  <Characters>3007</Characters>
  <Application>Microsoft Office Word</Application>
  <DocSecurity>0</DocSecurity>
  <Lines>214</Lines>
  <Paragraphs>143</Paragraphs>
  <ScaleCrop>false</ScaleCrop>
  <Company>Arqiva</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IM2221 - Reports and Proposals Template (Word 2010)</dc:title>
  <dc:subject>Word 2010 template for formal documents</dc:subject>
  <dc:creator>Lisa Dixon</dc:creator>
  <cp:keywords/>
  <cp:lastModifiedBy>Beata Jablonska</cp:lastModifiedBy>
  <cp:revision>2</cp:revision>
  <cp:lastPrinted>2016-07-07T19:10:00Z</cp:lastPrinted>
  <dcterms:created xsi:type="dcterms:W3CDTF">2025-11-06T15:50:00Z</dcterms:created>
  <dcterms:modified xsi:type="dcterms:W3CDTF">2025-11-06T15:50:00Z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0x01010070A9136BB84B2945809A507AE9A79F2B</vt:lpwstr>
  </property>
  <property fmtid="{D5CDD505-2E9C-101B-9397-08002B2CF9AE}" pid="3" name="AuthorIds_UIVersion_512">
    <vt:lpwstr>17</vt:lpwstr>
  </property>
  <property fmtid="{D5CDD505-2E9C-101B-9397-08002B2CF9AE}" pid="4" name="AuthorIds_UIVersion_1024">
    <vt:lpwstr>17</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Order">
    <vt:r8>151200</vt:r8>
  </property>
  <property fmtid="{D5CDD505-2E9C-101B-9397-08002B2CF9AE}" pid="10" name="DocumentType">
    <vt:lpwstr>2;#Form / Template|6e43e6ec-f46a-4dfa-b203-092679e8e550</vt:lpwstr>
  </property>
  <property fmtid="{D5CDD505-2E9C-101B-9397-08002B2CF9AE}" pid="11" name="ProcessArea">
    <vt:lpwstr>14;#Quality|f52105e9-630c-41d9-a421-75cc5220f625</vt:lpwstr>
  </property>
  <property fmtid="{D5CDD505-2E9C-101B-9397-08002B2CF9AE}" pid="12" name="SubProcessArea">
    <vt:lpwstr/>
  </property>
  <property fmtid="{D5CDD505-2E9C-101B-9397-08002B2CF9AE}" pid="13" name="_ExtendedDescription">
    <vt:lpwstr/>
  </property>
  <property fmtid="{D5CDD505-2E9C-101B-9397-08002B2CF9AE}" pid="14" name="TriggerFlowInfo">
    <vt:lpwstr/>
  </property>
  <property fmtid="{D5CDD505-2E9C-101B-9397-08002B2CF9AE}" pid="15" name="MSIP_Label_644c73b7-b32a-4495-9200-0d047845404d_Enabled">
    <vt:lpwstr>true</vt:lpwstr>
  </property>
  <property fmtid="{D5CDD505-2E9C-101B-9397-08002B2CF9AE}" pid="16" name="MSIP_Label_644c73b7-b32a-4495-9200-0d047845404d_SetDate">
    <vt:lpwstr>2023-07-10T09:51:34Z</vt:lpwstr>
  </property>
  <property fmtid="{D5CDD505-2E9C-101B-9397-08002B2CF9AE}" pid="17" name="MSIP_Label_644c73b7-b32a-4495-9200-0d047845404d_Method">
    <vt:lpwstr>Standard</vt:lpwstr>
  </property>
  <property fmtid="{D5CDD505-2E9C-101B-9397-08002B2CF9AE}" pid="18" name="MSIP_Label_644c73b7-b32a-4495-9200-0d047845404d_Name">
    <vt:lpwstr>644c73b7-b32a-4495-9200-0d047845404d</vt:lpwstr>
  </property>
  <property fmtid="{D5CDD505-2E9C-101B-9397-08002B2CF9AE}" pid="19" name="MSIP_Label_644c73b7-b32a-4495-9200-0d047845404d_SiteId">
    <vt:lpwstr>2acac0ce-339e-46ca-9190-83a6ca29cbda</vt:lpwstr>
  </property>
  <property fmtid="{D5CDD505-2E9C-101B-9397-08002B2CF9AE}" pid="20" name="MSIP_Label_644c73b7-b32a-4495-9200-0d047845404d_ContentBits">
    <vt:lpwstr>0</vt:lpwstr>
  </property>
  <property fmtid="{D5CDD505-2E9C-101B-9397-08002B2CF9AE}" pid="21" name="MediaServiceImageTags">
    <vt:lpwstr/>
  </property>
</Properties>
</file>